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65D" w:rsidRPr="008624D4" w:rsidRDefault="0009765D" w:rsidP="008A53AC">
      <w:pPr>
        <w:spacing w:after="0"/>
        <w:ind w:firstLine="454"/>
        <w:jc w:val="center"/>
        <w:rPr>
          <w:rFonts w:ascii="Arial" w:hAnsi="Arial" w:cs="Arial"/>
          <w:b/>
          <w:color w:val="FF0000"/>
          <w:sz w:val="32"/>
          <w:szCs w:val="32"/>
        </w:rPr>
      </w:pPr>
      <w:r>
        <w:rPr>
          <w:rFonts w:ascii="Arial" w:hAnsi="Arial" w:cs="Arial"/>
          <w:b/>
          <w:color w:val="FF0000"/>
          <w:sz w:val="32"/>
          <w:szCs w:val="32"/>
        </w:rPr>
        <w:t>«В</w:t>
      </w:r>
      <w:r w:rsidRPr="008624D4">
        <w:rPr>
          <w:rFonts w:ascii="Arial" w:hAnsi="Arial" w:cs="Arial"/>
          <w:b/>
          <w:color w:val="FF0000"/>
          <w:sz w:val="32"/>
          <w:szCs w:val="32"/>
        </w:rPr>
        <w:t>итамин</w:t>
      </w:r>
      <w:r>
        <w:rPr>
          <w:rFonts w:ascii="Arial" w:hAnsi="Arial" w:cs="Arial"/>
          <w:b/>
          <w:color w:val="FF0000"/>
          <w:sz w:val="32"/>
          <w:szCs w:val="32"/>
        </w:rPr>
        <w:t>ы–Микроэлементы–Питание»</w:t>
      </w:r>
    </w:p>
    <w:p w:rsidR="0009765D" w:rsidRPr="008A53AC" w:rsidRDefault="0009765D" w:rsidP="008A53AC">
      <w:pPr>
        <w:spacing w:after="0"/>
        <w:ind w:firstLine="454"/>
        <w:jc w:val="center"/>
        <w:rPr>
          <w:rFonts w:ascii="Arial" w:hAnsi="Arial" w:cs="Arial"/>
          <w:i/>
          <w:sz w:val="16"/>
          <w:szCs w:val="16"/>
        </w:rPr>
      </w:pPr>
      <w:r w:rsidRPr="008A53AC">
        <w:rPr>
          <w:rFonts w:ascii="Arial" w:hAnsi="Arial" w:cs="Arial"/>
          <w:i/>
          <w:sz w:val="16"/>
          <w:szCs w:val="16"/>
        </w:rPr>
        <w:t>(Фрагмент из книги Майкла Оппенхейма «Энциклопедия мужского здоровья»)</w:t>
      </w:r>
    </w:p>
    <w:p w:rsidR="0009765D" w:rsidRPr="00D37A66" w:rsidRDefault="0009765D" w:rsidP="008A53AC">
      <w:pPr>
        <w:spacing w:after="0"/>
        <w:ind w:firstLine="454"/>
        <w:jc w:val="both"/>
        <w:rPr>
          <w:rFonts w:ascii="Arial" w:hAnsi="Arial" w:cs="Arial"/>
          <w:sz w:val="16"/>
          <w:szCs w:val="16"/>
        </w:rPr>
      </w:pPr>
    </w:p>
    <w:p w:rsidR="0009765D" w:rsidRPr="008A53AC" w:rsidRDefault="0009765D" w:rsidP="008A53AC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8A53AC">
        <w:rPr>
          <w:rFonts w:ascii="Arial" w:hAnsi="Arial" w:cs="Arial"/>
          <w:i/>
          <w:sz w:val="24"/>
          <w:szCs w:val="24"/>
        </w:rPr>
        <w:t>Витамины – это органические соединения, – необходимые организму в малых количествах для химических реакций, поддерживающих жизнь. Минералы – это о</w:t>
      </w:r>
      <w:r w:rsidRPr="008A53AC">
        <w:rPr>
          <w:rFonts w:ascii="Arial" w:hAnsi="Arial" w:cs="Arial"/>
          <w:i/>
          <w:sz w:val="24"/>
          <w:szCs w:val="24"/>
        </w:rPr>
        <w:t>с</w:t>
      </w:r>
      <w:r w:rsidRPr="008A53AC">
        <w:rPr>
          <w:rFonts w:ascii="Arial" w:hAnsi="Arial" w:cs="Arial"/>
          <w:i/>
          <w:sz w:val="24"/>
          <w:szCs w:val="24"/>
        </w:rPr>
        <w:t>новные элементы: железо, медь, кальций и т.д.</w:t>
      </w:r>
      <w:r w:rsidRPr="00D37A66">
        <w:rPr>
          <w:rFonts w:ascii="Arial" w:hAnsi="Arial" w:cs="Arial"/>
          <w:i/>
          <w:sz w:val="24"/>
          <w:szCs w:val="24"/>
        </w:rPr>
        <w:t xml:space="preserve"> </w:t>
      </w:r>
      <w:r w:rsidRPr="008A53AC">
        <w:rPr>
          <w:rFonts w:ascii="Arial" w:hAnsi="Arial" w:cs="Arial"/>
          <w:i/>
          <w:sz w:val="24"/>
          <w:szCs w:val="24"/>
        </w:rPr>
        <w:t>Роль витаминов, минералов и микр</w:t>
      </w:r>
      <w:r w:rsidRPr="008A53AC">
        <w:rPr>
          <w:rFonts w:ascii="Arial" w:hAnsi="Arial" w:cs="Arial"/>
          <w:i/>
          <w:sz w:val="24"/>
          <w:szCs w:val="24"/>
        </w:rPr>
        <w:t>о</w:t>
      </w:r>
      <w:r w:rsidRPr="008A53AC">
        <w:rPr>
          <w:rFonts w:ascii="Arial" w:hAnsi="Arial" w:cs="Arial"/>
          <w:i/>
          <w:sz w:val="24"/>
          <w:szCs w:val="24"/>
        </w:rPr>
        <w:t>элементов в организации диеты огромна, поэтому я расскажу об основных из них.</w:t>
      </w:r>
    </w:p>
    <w:p w:rsidR="0009765D" w:rsidRPr="008A53AC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A53AC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A53AC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FF"/>
          <w:sz w:val="24"/>
          <w:szCs w:val="24"/>
          <w:lang w:val="en-US"/>
        </w:rPr>
      </w:pPr>
      <w:r w:rsidRPr="008A53AC">
        <w:rPr>
          <w:rFonts w:ascii="Arial" w:hAnsi="Arial" w:cs="Arial"/>
          <w:b/>
          <w:color w:val="0000FF"/>
          <w:sz w:val="24"/>
          <w:szCs w:val="24"/>
        </w:rPr>
        <w:t xml:space="preserve">Витамин А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жизненно важен для вашей кожи и сетчатки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глаз.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Общая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бедне</w:t>
      </w:r>
      <w:r w:rsidRPr="008624D4">
        <w:rPr>
          <w:rFonts w:ascii="Arial" w:hAnsi="Arial" w:cs="Arial"/>
          <w:sz w:val="24"/>
          <w:szCs w:val="24"/>
        </w:rPr>
        <w:t>й</w:t>
      </w:r>
      <w:r w:rsidRPr="008624D4">
        <w:rPr>
          <w:rFonts w:ascii="Arial" w:hAnsi="Arial" w:cs="Arial"/>
          <w:sz w:val="24"/>
          <w:szCs w:val="24"/>
        </w:rPr>
        <w:t>ших стран слепота, вызванная нехваткой витамина 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почти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 наблюдается в более ра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витых странах, поскольку он содержится во многих пищевых продуктах: в зелени и зр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лых овощах, спелых фруктах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виде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каротина, или провитамина А, преобразуемого о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ганизмом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молочных продуктах, яйцах, печени и рыбьем жире (в чи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том виде).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никогда не получал информации о случаях его нехватки в США,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времени мне приходилось читать об отравлениях витамином А, обычно 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людей,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треблявших его в больших количествах с целью улучшения зрения или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цвета лица. Помните, что витамины участвуют в химических реакциях, необходимых для жизнеде</w:t>
      </w:r>
      <w:r w:rsidRPr="008624D4">
        <w:rPr>
          <w:rFonts w:ascii="Arial" w:hAnsi="Arial" w:cs="Arial"/>
          <w:sz w:val="24"/>
          <w:szCs w:val="24"/>
        </w:rPr>
        <w:t>я</w:t>
      </w:r>
      <w:r w:rsidRPr="008624D4">
        <w:rPr>
          <w:rFonts w:ascii="Arial" w:hAnsi="Arial" w:cs="Arial"/>
          <w:sz w:val="24"/>
          <w:szCs w:val="24"/>
        </w:rPr>
        <w:t>тельности организма, но потребление их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избыточных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количествах, не сделает вас сверхчеловеком, как повышение напряжения питания вашего телевизора не улучшит изображения,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приведет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вызову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мастера. Прописывая "Ретин</w:t>
      </w:r>
      <w:r w:rsidRPr="00D37A66"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А" и другие прои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водные витамина А 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лечения кожных заболеваний, врачи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фактически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пользуют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токсичность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средств, а не обычное действие витам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на.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Неизвестно, каким образом витамин А защищает организм от рака пищеварител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ной системы, мочевого пузыря и легких, но это становится очевидным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 сравн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нии людей, потребляющих достаточное количество витамина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теми, кто его недополуч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ет. Свидетельства того, что витамин А снижает риск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возникновения злокачественных оп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холей, пока довольно скромны, 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число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их растет. В течение 10 лет более 20 т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сяч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врачей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принимали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таблетки,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содержащие либо аспирин, либо витамин А, либо плацебо для определения 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воздействия на проявления инфарктов и рака. Через 5 лет стало ясно,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аспирин защищает от инфарктов, поэтому исследования данного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направл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прекратились. Результаты действия витамина А на злокачественные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холи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должны появиться к тому времени, когда вы будете читать эти строки.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Рекомендуемая суточная доза (РСД) витамина А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1,5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37A66">
        <w:rPr>
          <w:rFonts w:ascii="Arial" w:hAnsi="Arial" w:cs="Arial"/>
          <w:b/>
          <w:color w:val="0000FF"/>
          <w:sz w:val="24"/>
          <w:szCs w:val="24"/>
        </w:rPr>
        <w:t>Витамин В1</w:t>
      </w:r>
      <w:r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Pr="00D37A66"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Pr="00A12FC6">
        <w:rPr>
          <w:rFonts w:ascii="Arial" w:hAnsi="Arial" w:cs="Arial"/>
          <w:b/>
          <w:color w:val="000000"/>
          <w:sz w:val="24"/>
          <w:szCs w:val="24"/>
        </w:rPr>
        <w:t>(Тиамин)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является частью ферментной системы, расщепляющей глюкозу для производства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энергии.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Процесс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расщепления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глюкозы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сложная реа</w:t>
      </w:r>
      <w:r w:rsidRPr="008624D4">
        <w:rPr>
          <w:rFonts w:ascii="Arial" w:hAnsi="Arial" w:cs="Arial"/>
          <w:sz w:val="24"/>
          <w:szCs w:val="24"/>
        </w:rPr>
        <w:t>к</w:t>
      </w:r>
      <w:r w:rsidRPr="008624D4">
        <w:rPr>
          <w:rFonts w:ascii="Arial" w:hAnsi="Arial" w:cs="Arial"/>
          <w:sz w:val="24"/>
          <w:szCs w:val="24"/>
        </w:rPr>
        <w:t>ция, состоящая из десятков этапов.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участвуют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многие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витамины, благодаря чему они получили репутацию ответственных за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производство энергии. Истинным источником энергии, безусловно, 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глюкоза. Ее нехватка вызывает повышенную утомляемость.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иронии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суд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бы,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симптомы нехватки витамина В1 весьма разноо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разны, но недостаток энергии</w:t>
      </w:r>
      <w:r>
        <w:rPr>
          <w:rFonts w:ascii="Arial" w:hAnsi="Arial" w:cs="Arial"/>
          <w:sz w:val="24"/>
          <w:szCs w:val="24"/>
        </w:rPr>
        <w:t xml:space="preserve"> –</w:t>
      </w:r>
      <w:r w:rsidRPr="008624D4">
        <w:rPr>
          <w:rFonts w:ascii="Arial" w:hAnsi="Arial" w:cs="Arial"/>
          <w:sz w:val="24"/>
          <w:szCs w:val="24"/>
        </w:rPr>
        <w:t xml:space="preserve"> не самый заметный.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Любой врач знает о роли тиамина в предупреждении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лечении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болезни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бери</w:t>
      </w:r>
      <w:r w:rsidRPr="00D37A66"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бери, но сведений о его дефиците в США почти нет, поскольку он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широко доступен: соде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жится в мясе, цельных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зернах,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молочных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продуктах,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бобовых и орехах. Тем не менее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работники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городских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больниц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наблюдают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особую форму такой недостаточности у му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чин, потребляющих почти все свои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калории в виде сухих алкогольных напи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ков.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Это заболевание, известное как энцефалопатия Вернике, является неврологич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ским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расстройством,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приводящим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мышечной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слабости,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снижению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чувствительн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 xml:space="preserve">сти, затрудненной походке и делириуму </w:t>
      </w:r>
      <w:r>
        <w:rPr>
          <w:rFonts w:ascii="Arial" w:hAnsi="Arial" w:cs="Arial"/>
          <w:sz w:val="24"/>
          <w:szCs w:val="24"/>
        </w:rPr>
        <w:t xml:space="preserve">– </w:t>
      </w:r>
      <w:r w:rsidRPr="008624D4">
        <w:rPr>
          <w:rFonts w:ascii="Arial" w:hAnsi="Arial" w:cs="Arial"/>
          <w:sz w:val="24"/>
          <w:szCs w:val="24"/>
        </w:rPr>
        <w:t>бредовому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состоянию. Одна инъекция тиамина приводит к резкому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улучшению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состояния,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чего следует, что недостаток витамина не является хроническим.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витамина В1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1,5 мг.</w:t>
      </w:r>
    </w:p>
    <w:p w:rsidR="0009765D" w:rsidRPr="00824B23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37A66">
        <w:rPr>
          <w:rFonts w:ascii="Arial" w:hAnsi="Arial" w:cs="Arial"/>
          <w:b/>
          <w:color w:val="0000FF"/>
          <w:sz w:val="24"/>
          <w:szCs w:val="24"/>
        </w:rPr>
        <w:t xml:space="preserve">Витамин В2 </w:t>
      </w:r>
      <w:r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Pr="00A12FC6">
        <w:rPr>
          <w:rFonts w:ascii="Arial" w:hAnsi="Arial" w:cs="Arial"/>
          <w:b/>
          <w:color w:val="000000"/>
          <w:sz w:val="24"/>
          <w:szCs w:val="24"/>
        </w:rPr>
        <w:t>(Рибофлавин)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тоже важен для метаболизма энергии и функции зрения. Недостаточность его крайне редка и отмечается лишь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совокупности с нехваткой других веществ при пл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хом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питании.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печень,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рыба, а также молочные продукты, зерно, овощи, зелень и яйца обеспечивают достаточное количество В2.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рибофлавина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1,7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37A66">
        <w:rPr>
          <w:rFonts w:ascii="Arial" w:hAnsi="Arial" w:cs="Arial"/>
          <w:b/>
          <w:color w:val="0000FF"/>
          <w:sz w:val="24"/>
          <w:szCs w:val="24"/>
        </w:rPr>
        <w:t>Витамин B6</w:t>
      </w:r>
      <w:r>
        <w:rPr>
          <w:rFonts w:ascii="Arial" w:hAnsi="Arial" w:cs="Arial"/>
          <w:b/>
          <w:color w:val="0000FF"/>
          <w:sz w:val="24"/>
          <w:szCs w:val="24"/>
        </w:rPr>
        <w:t xml:space="preserve">  </w:t>
      </w:r>
      <w:r w:rsidRPr="00A12FC6">
        <w:rPr>
          <w:rFonts w:ascii="Arial" w:hAnsi="Arial" w:cs="Arial"/>
          <w:b/>
          <w:color w:val="000000"/>
          <w:sz w:val="24"/>
          <w:szCs w:val="24"/>
        </w:rPr>
        <w:t>(Пиридоксин)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также играет определенную роль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расщеплении глюкозы, но в большей степени участвует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преобразовании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белка.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РСД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1,5 мг пир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доксина на каждые 100 г белка. Он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содержится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печени, цельных зернах и ов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щах.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Подобно В1 и B2 недостаточность витамина В6 отмечается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редко.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Он часто используется в сочетании с другими препаратами.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Например,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изониазид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наиболее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эффективное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противотуберкулезное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сре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 xml:space="preserve">ство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в ряде случаев вызывает у пациентов невриты. Пиридоксин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предотвращает их, поэтому каждый, кто лечится из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ниазидом, должен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дополнительно принимать и его. Некоторые лекарства нейтрализ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ют пиридоксин, поэтому врачи назначают большие дозы В6 п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циентам, принимающим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пеницилламин, циклосерин и гидралазин. У женщины, пребывающей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депрессии,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званной оральными контрацептивами, при ежедневном приеме 50 мг пиридоксина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стояние часто улучшается. Его же применяют при лечении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пиридоксинзависимой ан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мии, причем, по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видимому, данное заболевание вызывае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только нехваткой В6, поэтому пиридоксин здесь выступает как лекарство, 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 пит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 xml:space="preserve">тельное вещество.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пиридоксина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2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24B23">
        <w:rPr>
          <w:rFonts w:ascii="Arial" w:hAnsi="Arial" w:cs="Arial"/>
          <w:b/>
          <w:color w:val="0000FF"/>
          <w:sz w:val="24"/>
          <w:szCs w:val="24"/>
        </w:rPr>
        <w:t xml:space="preserve">Витамин В12  </w:t>
      </w:r>
      <w:r w:rsidRPr="00A12FC6">
        <w:rPr>
          <w:rFonts w:ascii="Arial" w:hAnsi="Arial" w:cs="Arial"/>
          <w:b/>
          <w:color w:val="000000"/>
          <w:sz w:val="24"/>
          <w:szCs w:val="24"/>
        </w:rPr>
        <w:t>(Кобаламин)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жизненно необходим для роста и воспроизведения всех клеток у животных, а у л</w:t>
      </w:r>
      <w:r w:rsidRPr="008624D4">
        <w:rPr>
          <w:rFonts w:ascii="Arial" w:hAnsi="Arial" w:cs="Arial"/>
          <w:sz w:val="24"/>
          <w:szCs w:val="24"/>
        </w:rPr>
        <w:t>ю</w:t>
      </w:r>
      <w:r w:rsidRPr="008624D4">
        <w:rPr>
          <w:rFonts w:ascii="Arial" w:hAnsi="Arial" w:cs="Arial"/>
          <w:sz w:val="24"/>
          <w:szCs w:val="24"/>
        </w:rPr>
        <w:t>дей играет ва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нейшую роль в производстве красных кровяных телец (эритроцитов) и в метаболизме нервных тканей. Недостаточность В12 ведет 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непрерывно прогресс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рующей анемии (злокачественному малокр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вию, сопровождаемому возрастающий слабостью и параличом. Заболевание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достаточно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распространено и не является сле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ствием недостатка В12 в питании, 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вызывается нарушением функций желудка. Жел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док вырабатывает секрет,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именуемый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"внутренним фактором", который взаимодейс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вует с В12 (который раньше называли "вне</w:t>
      </w:r>
      <w:r w:rsidRPr="008624D4">
        <w:rPr>
          <w:rFonts w:ascii="Arial" w:hAnsi="Arial" w:cs="Arial"/>
          <w:sz w:val="24"/>
          <w:szCs w:val="24"/>
        </w:rPr>
        <w:t>ш</w:t>
      </w:r>
      <w:r w:rsidRPr="008624D4">
        <w:rPr>
          <w:rFonts w:ascii="Arial" w:hAnsi="Arial" w:cs="Arial"/>
          <w:sz w:val="24"/>
          <w:szCs w:val="24"/>
        </w:rPr>
        <w:t>ним фактором"), получаемым с пищей, и способствует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всасыванию его тонким кишечником. По неизвестным причинам, у нек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торых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желудок теряет спосо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ность к выделению этого секрета, в связи с чем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В12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проходит сквозь </w:t>
      </w:r>
      <w:r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ищеварител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ный тракт и выводится, не всасываясь.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20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е годы исследователи обнаружили, что кормление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пациентов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ми дозами печени снижало проявления злокачественной анемии.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Такая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диета, хоть и сп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 xml:space="preserve">сала жизнь, была </w:t>
      </w:r>
      <w:r>
        <w:rPr>
          <w:rFonts w:ascii="Arial" w:hAnsi="Arial" w:cs="Arial"/>
          <w:sz w:val="24"/>
          <w:szCs w:val="24"/>
        </w:rPr>
        <w:t>весьма</w:t>
      </w:r>
      <w:r w:rsidRPr="008624D4">
        <w:rPr>
          <w:rFonts w:ascii="Arial" w:hAnsi="Arial" w:cs="Arial"/>
          <w:sz w:val="24"/>
          <w:szCs w:val="24"/>
        </w:rPr>
        <w:t xml:space="preserve"> неаппетитной. К счастью, ученые довольно быстро выдел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ли из печени экстракт, а позднее 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экстракта</w:t>
      </w:r>
      <w:r>
        <w:rPr>
          <w:rFonts w:ascii="Arial" w:hAnsi="Arial" w:cs="Arial"/>
          <w:sz w:val="24"/>
          <w:szCs w:val="24"/>
        </w:rPr>
        <w:t xml:space="preserve"> –</w:t>
      </w:r>
      <w:r w:rsidRPr="008624D4">
        <w:rPr>
          <w:rFonts w:ascii="Arial" w:hAnsi="Arial" w:cs="Arial"/>
          <w:sz w:val="24"/>
          <w:szCs w:val="24"/>
        </w:rPr>
        <w:t xml:space="preserve"> чистый витамин В12. Современные жер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вы злокачественной анемии (и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желудочно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кишечных заболеваний) хорошо себя чувс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вуют благодаря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ежемесячным инъекциям В12.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Появление В12 в медицинской практике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своего рода поворотная веха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истории медицины. В 20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е годы врачи совершили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помощью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несколько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фантастических и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целений. Для хирургии чудеса были уже привычны (неизлеченный аппендицит вел к тяжелой агонии и смерти, поэтому обычная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аппендэктомия была настоящим волше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ством). Когда врач вводил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прикованному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постели пациенту экстракт печени, то в т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чение буквально нескольких дней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угасавший на глазах больной оживал и даже вст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вал, через неделю уже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ходил, а через месяц возвращался к нормальной жизни.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Первые известия о чудесах, творимых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В12,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распространялись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скоростью лесн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го пожара, пропорционально появлению среди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населения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медиков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профессионалов, и последующие 70 лет применения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смогли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затмить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 репут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цию эликсира жизни. Врачи прописывали 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панацею,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несмотря на то, что я знал всего нескольких людей, действительно верящих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его действие. Многие пациенты сами просили назн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чить им В12, 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казалось, что пора поддержать угасающие с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лы. Обеспеченные актеры и певцы держали при себе медсестру, которая делала им инъекции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перед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дым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выступлением.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Тщательные исследования показали, что В12 активизирует энергию 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 тех, кто не получает достаточное количество его с пищей. Однако, посещая некоторых п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циентов, я всегда беру с собой немного В12. Я никогда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предлагаю его сам, но и в просьбах не отказываю. Это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безопасный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препарат, а его история усиливает поле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ное психотерапевтическое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воздействие.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Непрофессионалы (но не врачи!) предпоч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 xml:space="preserve">тают инъекции таблеткам. Усиливает впечатление и то, что В12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единственная цветная жидкость из всех общеупотребительных лекарств. 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наполняю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шприц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яркокра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жидкостью, пациенты думают: </w:t>
      </w:r>
      <w:r>
        <w:rPr>
          <w:rFonts w:ascii="Arial" w:hAnsi="Arial" w:cs="Arial"/>
          <w:sz w:val="24"/>
          <w:szCs w:val="24"/>
        </w:rPr>
        <w:t>«В</w:t>
      </w:r>
      <w:r w:rsidRPr="008624D4">
        <w:rPr>
          <w:rFonts w:ascii="Arial" w:hAnsi="Arial" w:cs="Arial"/>
          <w:sz w:val="24"/>
          <w:szCs w:val="24"/>
        </w:rPr>
        <w:t>от оно, настоящее живительное средство</w:t>
      </w:r>
      <w:r>
        <w:rPr>
          <w:rFonts w:ascii="Arial" w:hAnsi="Arial" w:cs="Arial"/>
          <w:sz w:val="24"/>
          <w:szCs w:val="24"/>
        </w:rPr>
        <w:t>!»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Наиболее богатым источником В12 является печень, 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тела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живо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ных, а также яйца и молочные продукты содержат его. Диетическая недостаточность В12 у наших современников почти невозможна, за исключением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наиболее ярых вегетариа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цев, которые не едят даже яиц и молочных продуктов. Им следует принимать доба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ки В12, не обязательно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инъекциях.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В12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2 мкг.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711DF3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FF"/>
          <w:sz w:val="24"/>
          <w:szCs w:val="24"/>
        </w:rPr>
      </w:pPr>
      <w:r w:rsidRPr="00711DF3">
        <w:rPr>
          <w:rFonts w:ascii="Arial" w:hAnsi="Arial" w:cs="Arial"/>
          <w:b/>
          <w:color w:val="0000FF"/>
          <w:sz w:val="24"/>
          <w:szCs w:val="24"/>
        </w:rPr>
        <w:t>Фолиевая кислота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 и В12 в любом учебнике всегда фигурируют рядом, поскольку совместно участв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ют в процессе роста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репродукции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клеток.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Отсутствие или недо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таток любого из этих веществ вызывает анемию,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приводя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 образованию ненормально больших ядросоде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жащих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эритроцитов.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Несмотря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 сходство, они химически не соотносятся друг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гом.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пищевые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продукты содержат фолиаты в том или ином виде, особенно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лень,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овощи,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печень, дрожжи, орехи и бобовые. Недостаточность фолиевой кислоты набл</w:t>
      </w:r>
      <w:r w:rsidRPr="008624D4">
        <w:rPr>
          <w:rFonts w:ascii="Arial" w:hAnsi="Arial" w:cs="Arial"/>
          <w:sz w:val="24"/>
          <w:szCs w:val="24"/>
        </w:rPr>
        <w:t>ю</w:t>
      </w:r>
      <w:r w:rsidRPr="008624D4">
        <w:rPr>
          <w:rFonts w:ascii="Arial" w:hAnsi="Arial" w:cs="Arial"/>
          <w:sz w:val="24"/>
          <w:szCs w:val="24"/>
        </w:rPr>
        <w:t>дается редко; исключение составляют хронические алкоголики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страдающие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дочно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кишечными заболеваниями, нарушающими ее поглощение.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Долговременное применение противосудорожных средств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оральных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контрацептивов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иногда нейтрал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зует действие фолиевой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кислоты,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мегалобластную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мию.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отличие от В12 фолиевая кислота обладает превентивными (предупредител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ными) свойствами. Беременные женщины принимают ее дополнительные дозы для предотвращения нервных дефектов плода при рождении. 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подозрении на нал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чие предраковых клеток в шейке матки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женщинам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прописывается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трехмесячный курс леч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 xml:space="preserve">ния, предусматривающий прием 10 мг фолиевой кислоты в день, после чего клетки нормализуются. РСД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200 мкг.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FF"/>
          <w:sz w:val="24"/>
          <w:szCs w:val="24"/>
        </w:rPr>
        <w:t xml:space="preserve">Витамин РР  </w:t>
      </w:r>
      <w:r w:rsidRPr="00A12FC6">
        <w:rPr>
          <w:rFonts w:ascii="Arial" w:hAnsi="Arial" w:cs="Arial"/>
          <w:b/>
          <w:color w:val="000000"/>
          <w:sz w:val="24"/>
          <w:szCs w:val="24"/>
        </w:rPr>
        <w:t>(он же Ниацин, Никотиновая кислота или никотинамид)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способствует производству энергии. Его источники </w:t>
      </w:r>
      <w:r>
        <w:rPr>
          <w:rFonts w:ascii="Arial" w:hAnsi="Arial" w:cs="Arial"/>
          <w:sz w:val="24"/>
          <w:szCs w:val="24"/>
        </w:rPr>
        <w:t xml:space="preserve">– </w:t>
      </w:r>
      <w:r w:rsidRPr="008624D4">
        <w:rPr>
          <w:rFonts w:ascii="Arial" w:hAnsi="Arial" w:cs="Arial"/>
          <w:sz w:val="24"/>
          <w:szCs w:val="24"/>
        </w:rPr>
        <w:t>все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мясопродукты и рыба, а также цельное зерно, зелень, овощи, орехи и бобовые.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Недостаток ниацина ведет к з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бол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ванию пеллагрой,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известной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студентам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медикам как "болезнь трех Д":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дерматит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(воспаление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кожи),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диарея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(понос) и деменция (слабоумие). В некоторых случаях во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паление кожи проявляется подобно солнечному ожогу с изъязвлениями, диарея сопр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вождается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рвотой, а нарушения психики доходят до бред</w:t>
      </w:r>
      <w:r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 xml:space="preserve">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галлюцин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ций. Пеллагра веками была эндемиком (специфическим для данной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местности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ванием) на юге США, причем врачи отмечали, что среди бедных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заболеваемость выше, но ее жертв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ми ин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гда становились и богатые.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некоторых семьях наблюдались множественные случаи пеллагры, в других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было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 одного. Врачи пришли к трад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ционному для тех времен выводу,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пеллагра заразна и провоцируется, в частн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сти, плохой гигиеной.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Лишь в начале XX века исследователи скорректировали это мнение.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Пеллагра проявлялась там, где люди потребляли большое количество </w:t>
      </w:r>
      <w:r>
        <w:rPr>
          <w:rFonts w:ascii="Arial" w:hAnsi="Arial" w:cs="Arial"/>
          <w:sz w:val="24"/>
          <w:szCs w:val="24"/>
        </w:rPr>
        <w:t>еды</w:t>
      </w:r>
      <w:r w:rsidRPr="008624D4">
        <w:rPr>
          <w:rFonts w:ascii="Arial" w:hAnsi="Arial" w:cs="Arial"/>
          <w:sz w:val="24"/>
          <w:szCs w:val="24"/>
        </w:rPr>
        <w:t xml:space="preserve"> 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дробленого зерна и кукурузы, но почти не ели мяса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типичная картина 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старого Юга. Для синтеза ниацина организм использует триптофан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одну 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20 аминокислот. Мясо, рыба, птица, орехи и бобовые содержат много триптофана, в белке зерновых его г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раздо меньше. Для получения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нормального количества ниацина нужно немного мяса и некоторое ра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нообразие в диете, поэтому сейчас его нехватка перестала быть пр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блемой.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Большие дозы ниацина снижают холестерин в крови и уменьшают риск серде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 xml:space="preserve">ных приступов. Ниацин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наиболее доступное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дешевое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средство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борьбы с выс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ким уровнем холестерина. Тем не менее врачи редко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прописывают его из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за побочных я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лений. Почти у каждого, принимающего эффективную дозу (2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>6 г ежедневно), красн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ет и воспаляется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кожа,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часто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бывает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сильный зуд. Некоторые отмечают раздражение ж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лудка. Такие реакции 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минимизировать путем разделения дозы и приема лека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ства после еды,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принимая перед каждой дозой аспирин, но у большинства пац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ентов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дискомфорт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остается, поэтому врачи предпочитают назначать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новейшие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лека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ства,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создающие неудобств. Я обычно предлагаю пациентам попробовать ни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цин, 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ваш врач может даже не упомянуть о нем. Поэтому сами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напомните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этом средстве.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20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FF"/>
          <w:sz w:val="24"/>
          <w:szCs w:val="24"/>
        </w:rPr>
      </w:pPr>
      <w:r w:rsidRPr="00A12FC6">
        <w:rPr>
          <w:rFonts w:ascii="Arial" w:hAnsi="Arial" w:cs="Arial"/>
          <w:b/>
          <w:color w:val="0000FF"/>
          <w:sz w:val="24"/>
          <w:szCs w:val="24"/>
        </w:rPr>
        <w:t xml:space="preserve">Пантотеновая кислота 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участвует в реакциях расщепления углеводов и жиров, синтезируя гормоны и др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гие вещества. Добровольцы,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нескольких месяцев проверявшие на себе ди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ту с недостаточностью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пантотеновой кислоты, испытывали головную боль, то</w:t>
      </w:r>
      <w:r w:rsidRPr="008624D4">
        <w:rPr>
          <w:rFonts w:ascii="Arial" w:hAnsi="Arial" w:cs="Arial"/>
          <w:sz w:val="24"/>
          <w:szCs w:val="24"/>
        </w:rPr>
        <w:t>ш</w:t>
      </w:r>
      <w:r w:rsidRPr="008624D4">
        <w:rPr>
          <w:rFonts w:ascii="Arial" w:hAnsi="Arial" w:cs="Arial"/>
          <w:sz w:val="24"/>
          <w:szCs w:val="24"/>
        </w:rPr>
        <w:t>ноту, мышечные судороги,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слабость и в крайних проявлениях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потерю чувствительности кожи.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 доказывает необходимость пантотеновой кислоты для организма.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 xml:space="preserve">держится во многих продуктах, особенно в яйцах, мясе и арахисе.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устано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 xml:space="preserve">лена, но </w:t>
      </w:r>
      <w:r>
        <w:rPr>
          <w:rFonts w:ascii="Arial" w:hAnsi="Arial" w:cs="Arial"/>
          <w:sz w:val="24"/>
          <w:szCs w:val="24"/>
        </w:rPr>
        <w:t>её</w:t>
      </w:r>
      <w:r w:rsidRPr="008624D4">
        <w:rPr>
          <w:rFonts w:ascii="Arial" w:hAnsi="Arial" w:cs="Arial"/>
          <w:sz w:val="24"/>
          <w:szCs w:val="24"/>
        </w:rPr>
        <w:t xml:space="preserve"> потребность оценивают для взрослых в 4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>20 мг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день.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A12FC6" w:rsidRDefault="0009765D" w:rsidP="008A53AC">
      <w:pPr>
        <w:spacing w:after="0"/>
        <w:ind w:firstLine="454"/>
        <w:jc w:val="both"/>
        <w:rPr>
          <w:rFonts w:ascii="Arial" w:hAnsi="Arial" w:cs="Arial"/>
          <w:color w:val="0000FF"/>
          <w:sz w:val="24"/>
          <w:szCs w:val="24"/>
        </w:rPr>
      </w:pPr>
      <w:r w:rsidRPr="00A12FC6">
        <w:rPr>
          <w:rFonts w:ascii="Arial" w:hAnsi="Arial" w:cs="Arial"/>
          <w:color w:val="0000FF"/>
          <w:sz w:val="24"/>
          <w:szCs w:val="24"/>
        </w:rPr>
        <w:t xml:space="preserve">Биотин 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также участвует в реакциях расщепления углеводов и жиров.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Содержится во мн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гих продуктах, в частности в мясе, яичном желтке,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молочных продуктах, дро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жах и орехах, а также синтезируется бактериями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толстого кишечника. Почти все случаи 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достаточности биотина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наблюдались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пациентов, подвергавшихся долговр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менному внутривенному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питанию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использованием искусственной диеты. Симптомы выраж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ются в воспалении и шелушении кожи, потере волос. Все проявления исч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зают сразу же после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назначения биотина.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не установлена, но, по текущей оценке, должна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ставлять 30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100 мкг в день.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529CB">
        <w:rPr>
          <w:rFonts w:ascii="Arial" w:hAnsi="Arial" w:cs="Arial"/>
          <w:b/>
          <w:color w:val="0000FF"/>
          <w:sz w:val="24"/>
          <w:szCs w:val="24"/>
        </w:rPr>
        <w:t>Витамин С</w:t>
      </w:r>
      <w:r w:rsidRPr="008624D4">
        <w:rPr>
          <w:rFonts w:ascii="Arial" w:hAnsi="Arial" w:cs="Arial"/>
          <w:sz w:val="24"/>
          <w:szCs w:val="24"/>
        </w:rPr>
        <w:t xml:space="preserve">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известный также под</w:t>
      </w:r>
      <w:r>
        <w:rPr>
          <w:rFonts w:ascii="Arial" w:hAnsi="Arial" w:cs="Arial"/>
          <w:sz w:val="24"/>
          <w:szCs w:val="24"/>
        </w:rPr>
        <w:t xml:space="preserve"> названием аскорбиновой кислоты</w:t>
      </w:r>
      <w:r w:rsidRPr="008624D4">
        <w:rPr>
          <w:rFonts w:ascii="Arial" w:hAnsi="Arial" w:cs="Arial"/>
          <w:sz w:val="24"/>
          <w:szCs w:val="24"/>
        </w:rPr>
        <w:t>, необходим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созд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 xml:space="preserve">ния и поддержания нормального состояния соединительной ткани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грубой резиноподо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ной ткани, соединяющей органы и заполняющей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пространство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между ними. Соединител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ная ткань образует кровеносные сосуды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связки,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присоединяющие мышцы к ко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тям и скрепляющие кости между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собой;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состоит почти вся кожа, за исключением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кого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поверхностного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слоя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эпидермиса.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Наиболее известной болезнью, вызыва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мой недостатком витамина С, является цинга, поражавшая экипажи парусных торговых с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дов, лишенных в течение длительного времени свежих продуктов и месяцами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потре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лявших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засоленное или консервированное мясо, сушеные бобы, черствый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хлеб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алк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гольные напитки. Симптомы были именно такими, каких и следовало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ожидать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 ра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 xml:space="preserve">пада соединительной ткани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кровоподтеки на коже, вызванные разрушением ме</w:t>
      </w:r>
      <w:r w:rsidRPr="008624D4">
        <w:rPr>
          <w:rFonts w:ascii="Arial" w:hAnsi="Arial" w:cs="Arial"/>
          <w:sz w:val="24"/>
          <w:szCs w:val="24"/>
        </w:rPr>
        <w:t>л</w:t>
      </w:r>
      <w:r w:rsidRPr="008624D4">
        <w:rPr>
          <w:rFonts w:ascii="Arial" w:hAnsi="Arial" w:cs="Arial"/>
          <w:sz w:val="24"/>
          <w:szCs w:val="24"/>
        </w:rPr>
        <w:t>ких кровеносных сосудов, опухание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болезненность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суставов,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расшатывание и вып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дение зубов, повышенная ранимость кожи, плохая заживляемость ран, общая сл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бость. Смерть обычно наступала в результате внутренних кровотеч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Большинству людей известно, что наиболее богаты витамином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цитрусовые, но он также содержится и во многих других продуктах, включая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мясные субпроду</w:t>
      </w:r>
      <w:r w:rsidRPr="008624D4">
        <w:rPr>
          <w:rFonts w:ascii="Arial" w:hAnsi="Arial" w:cs="Arial"/>
          <w:sz w:val="24"/>
          <w:szCs w:val="24"/>
        </w:rPr>
        <w:t>к</w:t>
      </w:r>
      <w:r w:rsidRPr="008624D4">
        <w:rPr>
          <w:rFonts w:ascii="Arial" w:hAnsi="Arial" w:cs="Arial"/>
          <w:sz w:val="24"/>
          <w:szCs w:val="24"/>
        </w:rPr>
        <w:t>ты, молоко и овощи. В наши дни цинга проявляется редко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почти неизменно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у од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ноких стариков, питание которых состоит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гамбургеров, закусок, конфет и алк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голя.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Витамин В12 среди современных витаминов возглавляет относительно старое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 xml:space="preserve">коление, витамин С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молодое. Появляется все больше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доказательств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пользу опер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жающего приема, но пока этот вопрос до конца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ясен.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е годы проповедником в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тамина С стал Лайнус Полинг, вероятно,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наиболее выдающийся химик XX 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ка. Он глубоко убежден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исключительной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роли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аскорбиновой кислоты в предотвр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щении простуд и рака,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улучшении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работы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иммунной системы и продлении жизни.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свои 92 года он ежедневно продолжает принимать порядка 18 г витамина С (трехсоткратная РСД) и призывает всех поступать так же.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Кроме функций по созданию соединительной ткани, витамин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влияет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имму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ную систему, но механизм этого воздействия пока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понятен.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Ученые да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но изучают части нашей защитной системы, нейтрализующие бактерии и вирусы. До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следнего времени они уделяли мало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внимания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функциям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защиты от не менее разр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шительных токсинов,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поглощаемых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вдыхаемых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нами, вырабатываемых в нормал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ных условиях самим организмом. Ни одно живое существо не 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идеальным,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обычном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метаболизме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всегда реализуются высокоактивные химические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 xml:space="preserve">единения, называемые свободными радикалами и оксидантами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окислителями, кот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рые разрушают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ткани, способствуют перерождению нормальных клеток в злокачес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венные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активизируют процесс старения.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Так же, как белые кровяные тельца и антитела борются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большинством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инфе</w:t>
      </w:r>
      <w:r w:rsidRPr="008624D4">
        <w:rPr>
          <w:rFonts w:ascii="Arial" w:hAnsi="Arial" w:cs="Arial"/>
          <w:sz w:val="24"/>
          <w:szCs w:val="24"/>
        </w:rPr>
        <w:t>к</w:t>
      </w:r>
      <w:r w:rsidRPr="008624D4">
        <w:rPr>
          <w:rFonts w:ascii="Arial" w:hAnsi="Arial" w:cs="Arial"/>
          <w:sz w:val="24"/>
          <w:szCs w:val="24"/>
        </w:rPr>
        <w:t>ций, другие субстанции нейтрализуют разрушительные свободные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радикалы, оки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лители и прочие токсины. Инфекция может перегрузить самую лучшую иммунную систему,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этому неудивительно, что некоторые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ускользают от нейтрализации на вр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мя, достаточное для причинения организму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ущерба. Усиление запасов нейтрализат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ров токсинов путем приема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добавочного количества витамина С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вполне разумная пр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филактическая мера.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 странно, пищевая индустрия также способствует эт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му. Так, бактерии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кишечнике воздействуют на нитраты и нитриты (в том числе применя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мые 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производстве продуктов питания), производя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нитроамины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потенциал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канцерогены. Витамин С блокирует это преобразование, потому его и добавляют в о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рабатываемое мясо (такое мясо не входит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рекомендуемую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мною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диету!).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Витамин С снижает риск рака прямой кишки, мочевого пузыря, желудка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легких. Поскольку лучшим доказательством 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сравнение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субъектов,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потребляющих разные количества витамина С; преимущества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приема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доз пока не ясны, х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тя в будущем это может измениться. 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принимаю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один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грамм витамина С в день, несмо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 xml:space="preserve">ря на героизм Полинга.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60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E529CB">
        <w:rPr>
          <w:rFonts w:ascii="Arial" w:hAnsi="Arial" w:cs="Arial"/>
          <w:b/>
          <w:color w:val="0000FF"/>
          <w:sz w:val="24"/>
          <w:szCs w:val="24"/>
        </w:rPr>
        <w:t>Витамин D</w:t>
      </w:r>
      <w:r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Pr="00E529CB">
        <w:rPr>
          <w:rFonts w:ascii="Arial" w:hAnsi="Arial" w:cs="Arial"/>
          <w:b/>
          <w:color w:val="0000FF"/>
          <w:sz w:val="24"/>
          <w:szCs w:val="24"/>
        </w:rPr>
        <w:t xml:space="preserve"> </w:t>
      </w:r>
      <w:r w:rsidRPr="00E529CB">
        <w:rPr>
          <w:rFonts w:ascii="Arial" w:hAnsi="Arial" w:cs="Arial"/>
          <w:b/>
          <w:color w:val="000000"/>
          <w:sz w:val="24"/>
          <w:szCs w:val="24"/>
        </w:rPr>
        <w:t>(Кальциферол)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на самом деле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гормоном.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идеальных условиях он не требует вкл</w:t>
      </w:r>
      <w:r w:rsidRPr="008624D4">
        <w:rPr>
          <w:rFonts w:ascii="Arial" w:hAnsi="Arial" w:cs="Arial"/>
          <w:sz w:val="24"/>
          <w:szCs w:val="24"/>
        </w:rPr>
        <w:t>ю</w:t>
      </w:r>
      <w:r w:rsidRPr="008624D4">
        <w:rPr>
          <w:rFonts w:ascii="Arial" w:hAnsi="Arial" w:cs="Arial"/>
          <w:sz w:val="24"/>
          <w:szCs w:val="24"/>
        </w:rPr>
        <w:t>чения в диету, так как синтезируется кожей под влиян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ем солнечного света. Затем он переносится с кровью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отдаленным органам и прикр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пляется к рецепторам клеток, на 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воздействует.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комбинации с другими гормонами витамин D регулирует уровень кальция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крови и костях; способствует всасыванию кишечником кальция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фосфора,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принима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мых с пищей. Богатейшими источниками являются рыбий жир, яйца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печень, но сег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дня так много пищевых продуктов содержат его добавки,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получение необходимого колич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ства не представляет трудностей.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При недостаточности витамина D кальций и фосфор из пищи не усваиваются, их уровень в крови падает, и организм восполняет дефицит путем выделения кальция из костей, вследствие чего они размягчаются и деформируются. Данное заболевание в детском возрасте называется рахитом, а у взрослых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размягчением костей, или о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теомаляцией. В тропическом климате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недостаток витамина D проявляется редко д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же среди бедной части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населения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благодаря солнечной радиации, преобразующей эрг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стерин кожи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кальциферол (облученная пища дает тот же эффект). Для этого треб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ется не так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уж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много солнечной энергии, поэтому недостаточность витамина D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блюдается у жителей стран с теплым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климатом,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исключением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экстремальных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стоятельств. В 50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е и 60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е годы британские врачи обнаружили случаи рахита у д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тей темнокожих индийцев и пакистанцев, иммигрировавших в бедную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солнцем Англию, но эти проявления исчезли по мере добавления большой дозы витамина D в пищу.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Врачи назначают усиленные дозы витамина D для лечения некоторых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нетрадиц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онных гормональных или почечных нарушений, 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снижается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уровень кал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ция в крови. Обычные заболевания (типа остеопороза)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требуют такого лечения,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этому у любого здорового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человека,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принимающего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излишнее количество вит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мина D, уровень кальция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крови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повышается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предела, большего, чем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способен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перераб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тать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результате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кальций откладывается в почках (вызывая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повре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дение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образование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камней), обызвествляются другие ткани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сердечные,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легочные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ные.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 ведет к повышенной утомляемости, головным болям, диарее и рвоте. 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добного самоотравления требуется введение чистого витамина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D;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 солне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ной радиации, пищевых добавок и аптечных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поливитаминов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такого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не произойдет. 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в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 xml:space="preserve">тамина D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400 ME.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F21DA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FF"/>
          <w:sz w:val="24"/>
          <w:szCs w:val="24"/>
        </w:rPr>
      </w:pPr>
      <w:r w:rsidRPr="003F21DA">
        <w:rPr>
          <w:rFonts w:ascii="Arial" w:hAnsi="Arial" w:cs="Arial"/>
          <w:b/>
          <w:color w:val="0000FF"/>
          <w:sz w:val="24"/>
          <w:szCs w:val="24"/>
        </w:rPr>
        <w:t xml:space="preserve">Витамин Е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является общим антиоксидантом, который предотвращает формирование в орг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низме вредных продуктов окисления и уничтожает уже имеющиеся. Недоношенным детям требуется дополнительный прием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профилактики нарушений, вызываемых чистым кислородом, в котором они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нуждаются.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Витамин Е содержится в цельном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зерне,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растительных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маслах,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яйцах,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орехах и б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бовых. Добровольцы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экспериментаторы, к разочарованию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ученых,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ничем не заб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лели после нескольких месяцев диеты с недостатком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Е. Поэтому предпол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гается, что он не выполняет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специфических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метаболических функций. С другой стороны, у ж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вотных при недостатке этого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 появляется множество симптомов,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включа</w:t>
      </w:r>
      <w:r w:rsidRPr="008624D4">
        <w:rPr>
          <w:rFonts w:ascii="Arial" w:hAnsi="Arial" w:cs="Arial"/>
          <w:sz w:val="24"/>
          <w:szCs w:val="24"/>
        </w:rPr>
        <w:t>ю</w:t>
      </w:r>
      <w:r w:rsidRPr="008624D4">
        <w:rPr>
          <w:rFonts w:ascii="Arial" w:hAnsi="Arial" w:cs="Arial"/>
          <w:sz w:val="24"/>
          <w:szCs w:val="24"/>
        </w:rPr>
        <w:t>щих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бесплодие,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разрушение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мышц, сердечные заболевания и анемию. В результате 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блюдений энтузиасты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предположили, что витамин Е может улучшить сексуальные во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можности человека, лечить мышечные судороги, предотвращать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атеросклероз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рять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отдачу энергии. Справедливость этих утверждений не доказана, но действие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тамина Е как антиоксиданта является достаточной причиной,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уделять ему вн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мание.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отличие от витаминов А и D, добавки витамина 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относительно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безопасны.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составляет 30 ME.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F21DA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0000FF"/>
          <w:sz w:val="24"/>
          <w:szCs w:val="24"/>
        </w:rPr>
      </w:pPr>
      <w:r w:rsidRPr="003F21DA">
        <w:rPr>
          <w:rFonts w:ascii="Arial" w:hAnsi="Arial" w:cs="Arial"/>
          <w:b/>
          <w:color w:val="0000FF"/>
          <w:sz w:val="24"/>
          <w:szCs w:val="24"/>
        </w:rPr>
        <w:t xml:space="preserve">Витамин К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участвует в сложной последовательности реакций, необходимых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 свертывания крови. В отсутствие этого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кровотечение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часто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становится угрожающим. О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новные источники: зелень, печень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другие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мясопродукты. Судя по вс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му, бактерии толстого кишечника вырабатывают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 К в достаточном для организма количес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ве, но эти данные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приблизительны. Поэтому рекомендуемая РСД равна 80 мкг.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гласно другим сведениям, недостаточность витамина К вызывается и нарушениями работы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желчного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протока, поскольку он всасывается из пищи только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присутствии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желчных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солей.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F21DA">
        <w:rPr>
          <w:rFonts w:ascii="Arial" w:hAnsi="Arial" w:cs="Arial"/>
          <w:sz w:val="24"/>
          <w:szCs w:val="24"/>
        </w:rPr>
        <w:pict>
          <v:rect id="_x0000_i1025" style="width:0;height:1.5pt" o:hralign="center" o:hrstd="t" o:hr="t" fillcolor="gray" stroked="f"/>
        </w:pic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F21DA" w:rsidRDefault="0009765D" w:rsidP="008A53AC">
      <w:pPr>
        <w:spacing w:after="0"/>
        <w:ind w:firstLine="454"/>
        <w:jc w:val="both"/>
        <w:rPr>
          <w:rFonts w:ascii="Arial" w:hAnsi="Arial" w:cs="Arial"/>
          <w:i/>
          <w:sz w:val="24"/>
          <w:szCs w:val="24"/>
        </w:rPr>
      </w:pPr>
      <w:r w:rsidRPr="003F21DA">
        <w:rPr>
          <w:rFonts w:ascii="Arial" w:hAnsi="Arial" w:cs="Arial"/>
          <w:i/>
          <w:sz w:val="24"/>
          <w:szCs w:val="24"/>
        </w:rPr>
        <w:t>Помимо витаминов, для жизни необходимы десятки минералов, но для повс</w:t>
      </w:r>
      <w:r w:rsidRPr="003F21DA">
        <w:rPr>
          <w:rFonts w:ascii="Arial" w:hAnsi="Arial" w:cs="Arial"/>
          <w:i/>
          <w:sz w:val="24"/>
          <w:szCs w:val="24"/>
        </w:rPr>
        <w:t>е</w:t>
      </w:r>
      <w:r w:rsidRPr="003F21DA">
        <w:rPr>
          <w:rFonts w:ascii="Arial" w:hAnsi="Arial" w:cs="Arial"/>
          <w:i/>
          <w:sz w:val="24"/>
          <w:szCs w:val="24"/>
        </w:rPr>
        <w:t>дневного питания и предотвращения некоторых заболеваний можно ограничиться мен</w:t>
      </w:r>
      <w:r w:rsidRPr="003F21DA">
        <w:rPr>
          <w:rFonts w:ascii="Arial" w:hAnsi="Arial" w:cs="Arial"/>
          <w:i/>
          <w:sz w:val="24"/>
          <w:szCs w:val="24"/>
        </w:rPr>
        <w:t>ь</w:t>
      </w:r>
      <w:r w:rsidRPr="003F21DA">
        <w:rPr>
          <w:rFonts w:ascii="Arial" w:hAnsi="Arial" w:cs="Arial"/>
          <w:i/>
          <w:sz w:val="24"/>
          <w:szCs w:val="24"/>
        </w:rPr>
        <w:t>шим количеством.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F21DA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3F21DA">
        <w:rPr>
          <w:rFonts w:ascii="Arial" w:hAnsi="Arial" w:cs="Arial"/>
          <w:b/>
          <w:color w:val="FF6600"/>
          <w:sz w:val="24"/>
          <w:szCs w:val="24"/>
        </w:rPr>
        <w:t>Кальций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основной минерал,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содержащийся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костях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зубах,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присутствует в крови и др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гих жидкостях, а также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клетках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тканях.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обеспечивает сокращение мышц, но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мальное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состояние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нервной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системы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клеточной структуры, свертыва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мость крови и множество других функций.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Молочные продукты, зелень и овощи, морские и речные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моллюски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(ракови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ные), а также рыба, съедаемая целиком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(сардины),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являются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хорошими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источниками кал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ция. Вместе с тем данное питательное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вещество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занимает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пограничное положение в ам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риканской диете. Эксперты советуют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 выпивает за день один литр мол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ка (вполне подходит и снятое),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принимать для компенсации один грамм кальция. Предп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ложительно он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предотвращает рак толстой кишки, возможно, потому, что связыв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токсины в кишечнике. Я предлагаю каждому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последовать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совету.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Чистый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карб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нат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кальция (мел)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самая дешевая вещь.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Снижение уровня кальция в крови ведет за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собой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раздражение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мышц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нервов, зуд, звон в ушах и мышечные судороги, которые, прогрессируя, могут привести к ко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вульсиям и смерти. Однако организм регулирует содержание кальция столь эффекти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но,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симптомы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проявляются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лишь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сильной недостаточности или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результ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те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отказа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гормональной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системы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(например после хирургического удаления паращит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видных желез).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недостаточности в организме этого минерала уровень кальция в крови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сохраняется за счет поступления его из костей, но это, в свою очередь,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рахит, остеомаляцию.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Повышенный уровень кальция в организме ведет 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слабости,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депрессии,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тошн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те, ослаблению функций кишечника (запору), аритмии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сердца,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ненормальным кальци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вым отложениям в костях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тканях.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является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следствием диеты, и даже д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бавки кальция, как правило,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подобных нарушений. Наиболее выс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кий уровень кальция наблюдается 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развитых раковых опухолях, а почти все остал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ные случаи сопровождают гормональные расстройства, например гиперактивность желез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редозировку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витамина D.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кальция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1,2 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85BA1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385BA1">
        <w:rPr>
          <w:rFonts w:ascii="Arial" w:hAnsi="Arial" w:cs="Arial"/>
          <w:b/>
          <w:color w:val="FF6600"/>
          <w:sz w:val="24"/>
          <w:szCs w:val="24"/>
        </w:rPr>
        <w:t>Железо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Один атом железа присутствует в центре каждой из четырех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группировок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атомов гемоглобина, 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состоят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эритроциты,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транспортирующие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кислород. Этот атом присоединяет к себе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похожую,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меньшую молекулу миоглобина (мышечного гемогл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бина),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сохраняет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кислород в мышцах и окрашивает их в красный цвет.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Железо содержится в мясе, яичном желтке, цельном зерне, зелени, бобовых и орехах, но организм усваивает его из мяса и яиц 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эффективно,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чем из овощей. Анемия у здоровых мужчин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довольно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редкое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явление,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считается ведущим нар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шением, связанным с питанием,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молодых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женщин,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которые подчас теряют с менс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руальным кровотечением больше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обеспечивается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диетой.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Каждая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женщ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на,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тяжело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протекает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менструация, должна принимать препараты железа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полнительно.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Мужчинам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 не нужно. Сейчас я объясню почему.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Кальций легко вводится и выводится, но за железо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человеческий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 цепл</w:t>
      </w:r>
      <w:r w:rsidRPr="008624D4">
        <w:rPr>
          <w:rFonts w:ascii="Arial" w:hAnsi="Arial" w:cs="Arial"/>
          <w:sz w:val="24"/>
          <w:szCs w:val="24"/>
        </w:rPr>
        <w:t>я</w:t>
      </w:r>
      <w:r w:rsidRPr="008624D4">
        <w:rPr>
          <w:rFonts w:ascii="Arial" w:hAnsi="Arial" w:cs="Arial"/>
          <w:sz w:val="24"/>
          <w:szCs w:val="24"/>
        </w:rPr>
        <w:t>ется с яростным упорством. Способа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выделения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фактически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нет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ни моча, ни желчь, ни пот почти совсем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содержат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Небольшое его количество ка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дый день переходит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клетки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слизистой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стенок кишечника. Это перемещение выглядит еще более неординарным,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вспомнить, что у взрослого человека около двух ли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ров эритроцитов, и живут они только по 4 месяца, а затем выводятся из ци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куляции, расщепляются и преобразуются печенью в желчь, выводимую в тонкий к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шечник 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помощи в усвоении жиров. А железо поступает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костный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мозг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производства бол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шего количества гемоглобина. В результате потребность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организма в железе соста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ляет всего 1% от потребности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кальции.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причине многие эксперты склонны классифицировать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микроэлемент.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печени и селезенке сохраняется только один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грамм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 колич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ство, попадая в организм, откладывается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различных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тканях.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 этом необход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 xml:space="preserve">мо учесть, что чистое железо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токсин</w:t>
      </w:r>
      <w:r>
        <w:rPr>
          <w:rFonts w:ascii="Arial" w:hAnsi="Arial" w:cs="Arial"/>
          <w:sz w:val="24"/>
          <w:szCs w:val="24"/>
        </w:rPr>
        <w:t xml:space="preserve"> (</w:t>
      </w:r>
      <w:r w:rsidRPr="008624D4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другие металлы</w:t>
      </w:r>
      <w:r>
        <w:rPr>
          <w:rFonts w:ascii="Arial" w:hAnsi="Arial" w:cs="Arial"/>
          <w:sz w:val="24"/>
          <w:szCs w:val="24"/>
        </w:rPr>
        <w:t>)</w:t>
      </w:r>
      <w:r w:rsidRPr="008624D4">
        <w:rPr>
          <w:rFonts w:ascii="Arial" w:hAnsi="Arial" w:cs="Arial"/>
          <w:sz w:val="24"/>
          <w:szCs w:val="24"/>
        </w:rPr>
        <w:t>. Излишки его пагубно во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действуют 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сердце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(приводя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сердечной недостаточности), печень (выз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вая цирроз) и поджелудочную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железу (диабет). Поливитамины содержат слишком мало железа, чтобы об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беспокоиться, и даже те, кто потребляет препараты жел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за в небольших количествах, редко попадают в беду, но и пользы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нет.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щины,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страдающие железодефицитной анемией, могут,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обыкновению,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винить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этом ме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струации, а у мужчины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необычные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кровотечения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связаны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частью с язвами или опухолями. Добавка железа вылечивает анемию,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останавливает кровотеч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 xml:space="preserve">ние.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РСД железа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12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85BA1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385BA1">
        <w:rPr>
          <w:rFonts w:ascii="Arial" w:hAnsi="Arial" w:cs="Arial"/>
          <w:b/>
          <w:color w:val="FF6600"/>
          <w:sz w:val="24"/>
          <w:szCs w:val="24"/>
        </w:rPr>
        <w:t xml:space="preserve">Цинк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участвует во многих процессах, способствующих росту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репродукции тканей,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этому дети и беременные женщины нуждаются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количествах, но и му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чинам он необходим. Кожа, стенки желудочно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кишечного тракта, иммунные кле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ки и яички репродуцируются наиболее быстро, поэтому следствием недостаточности ци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ка является воспаление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кожи,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плохое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заживление ран, выпадение волос, диарея, сниж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ние иммунитета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бесплодие. Эти симптомы наиболее наглядны при старом генетич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ском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заболевании</w:t>
      </w:r>
      <w:r>
        <w:rPr>
          <w:rFonts w:ascii="Arial" w:hAnsi="Arial" w:cs="Arial"/>
          <w:sz w:val="24"/>
          <w:szCs w:val="24"/>
        </w:rPr>
        <w:t xml:space="preserve"> –</w:t>
      </w:r>
      <w:r w:rsidRPr="008624D4">
        <w:rPr>
          <w:rFonts w:ascii="Arial" w:hAnsi="Arial" w:cs="Arial"/>
          <w:sz w:val="24"/>
          <w:szCs w:val="24"/>
        </w:rPr>
        <w:t xml:space="preserve"> акродерматической энтеропатии, при котором нарушается усва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вание организмом цинка; в результате приема больших его доз наступало ре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кое улучшение.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Нехватка цинка в основном сказывается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жителях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беднейших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стран,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поскольку мясо, молочные продукты, зерно и орехи содержат 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достаточном количестве. М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гическое действие цинка на акродерматическую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энтеропатию (подобное действию В2 на злокачественную анемию) стало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стимулом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 его использованию для улучшения о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лодотворяющей способности, повышения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иммунитета, скорейшего зал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чивания ран, а также улучшения роста волос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цвета лица. Прием нескольких РСД в день, возмо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но, безопасен, но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забывайте, что металлы очень быстро превращаются в яд. 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равна 15 мг.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85BA1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385BA1">
        <w:rPr>
          <w:rFonts w:ascii="Arial" w:hAnsi="Arial" w:cs="Arial"/>
          <w:b/>
          <w:color w:val="FF6600"/>
          <w:sz w:val="24"/>
          <w:szCs w:val="24"/>
        </w:rPr>
        <w:t xml:space="preserve">Селен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играет важную роль в метаболизме кислорода и расщеплении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рекисей, а также в процессе роста клеток.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Поскольку он широко представлен в мясе и овощах, 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таточность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 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 xml:space="preserve">блюдается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за исключением, может быть, провинции Кэшань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Китае,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где селена мало в почве. Наблюдаемая только в этой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местности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селеновая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недост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точность</w:t>
      </w:r>
      <w:r>
        <w:rPr>
          <w:rFonts w:ascii="Arial" w:hAnsi="Arial" w:cs="Arial"/>
          <w:sz w:val="24"/>
          <w:szCs w:val="24"/>
        </w:rPr>
        <w:t xml:space="preserve"> (</w:t>
      </w:r>
      <w:r w:rsidRPr="008624D4">
        <w:rPr>
          <w:rFonts w:ascii="Arial" w:hAnsi="Arial" w:cs="Arial"/>
          <w:sz w:val="24"/>
          <w:szCs w:val="24"/>
        </w:rPr>
        <w:t>болезнь Кэшаня</w:t>
      </w:r>
      <w:r>
        <w:rPr>
          <w:rFonts w:ascii="Arial" w:hAnsi="Arial" w:cs="Arial"/>
          <w:sz w:val="24"/>
          <w:szCs w:val="24"/>
        </w:rPr>
        <w:t>)</w:t>
      </w:r>
      <w:r w:rsidRPr="008624D4">
        <w:rPr>
          <w:rFonts w:ascii="Arial" w:hAnsi="Arial" w:cs="Arial"/>
          <w:sz w:val="24"/>
          <w:szCs w:val="24"/>
        </w:rPr>
        <w:t xml:space="preserve"> ведет к дегенерации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сердечной мышцы и некоторых др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гих.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Селен защищает животных от вирусов и химических соединений,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вызывающих рак. Свидетельств подобного действия применительно к человеку гораздо меньше, но, по данным исследований, уровень заболеваемости раком легких, желудка, прямой ки</w:t>
      </w:r>
      <w:r w:rsidRPr="008624D4">
        <w:rPr>
          <w:rFonts w:ascii="Arial" w:hAnsi="Arial" w:cs="Arial"/>
          <w:sz w:val="24"/>
          <w:szCs w:val="24"/>
        </w:rPr>
        <w:t>ш</w:t>
      </w:r>
      <w:r w:rsidRPr="008624D4">
        <w:rPr>
          <w:rFonts w:ascii="Arial" w:hAnsi="Arial" w:cs="Arial"/>
          <w:sz w:val="24"/>
          <w:szCs w:val="24"/>
        </w:rPr>
        <w:t>ки и пищевода более высок в местностях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пониженным содержанием селена в по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ве.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Избыток селена для животных вреден; потребление сточных вод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сельскохозяйс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венных ферм, богатых селеном, может уничтожить всех диких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животных в округе. 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равление людей происходит как следствие промышленной деятельности, а не пит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ния, хотя ситуация может измениться, если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появится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больше доказательств противорак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вых свойств селена и его добавки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станут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более популярными.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385BA1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385BA1">
        <w:rPr>
          <w:rFonts w:ascii="Arial" w:hAnsi="Arial" w:cs="Arial"/>
          <w:b/>
          <w:color w:val="FF6600"/>
          <w:sz w:val="24"/>
          <w:szCs w:val="24"/>
        </w:rPr>
        <w:t xml:space="preserve">Магний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участвует в формировании зубов и костей, необходим для передачи нервных си</w:t>
      </w:r>
      <w:r w:rsidRPr="008624D4">
        <w:rPr>
          <w:rFonts w:ascii="Arial" w:hAnsi="Arial" w:cs="Arial"/>
          <w:sz w:val="24"/>
          <w:szCs w:val="24"/>
        </w:rPr>
        <w:t>г</w:t>
      </w:r>
      <w:r w:rsidRPr="008624D4">
        <w:rPr>
          <w:rFonts w:ascii="Arial" w:hAnsi="Arial" w:cs="Arial"/>
          <w:sz w:val="24"/>
          <w:szCs w:val="24"/>
        </w:rPr>
        <w:t>налов, а также для поддержания сердечной и мышечной активности. Недостато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ность приводит к слабости, раздражительности,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путанице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мыслей, повышению мыше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 xml:space="preserve">ного напряжения и спазмам, а в конечном счете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судорогам. Избыток магния сниж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нервную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мышечную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активность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настолько хорошо, что врачи назначают </w:t>
      </w:r>
      <w:r>
        <w:rPr>
          <w:rFonts w:ascii="Arial" w:hAnsi="Arial" w:cs="Arial"/>
          <w:sz w:val="24"/>
          <w:szCs w:val="24"/>
        </w:rPr>
        <w:t xml:space="preserve">его </w:t>
      </w:r>
      <w:r w:rsidRPr="008624D4">
        <w:rPr>
          <w:rFonts w:ascii="Arial" w:hAnsi="Arial" w:cs="Arial"/>
          <w:sz w:val="24"/>
          <w:szCs w:val="24"/>
        </w:rPr>
        <w:t>большие дозы для подавления судорог, например</w:t>
      </w:r>
      <w:r>
        <w:rPr>
          <w:rFonts w:ascii="Arial" w:hAnsi="Arial" w:cs="Arial"/>
          <w:sz w:val="24"/>
          <w:szCs w:val="24"/>
        </w:rPr>
        <w:t>,</w:t>
      </w:r>
      <w:r w:rsidRPr="008624D4">
        <w:rPr>
          <w:rFonts w:ascii="Arial" w:hAnsi="Arial" w:cs="Arial"/>
          <w:sz w:val="24"/>
          <w:szCs w:val="24"/>
        </w:rPr>
        <w:t xml:space="preserve"> при токсикозе б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ременности.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Зерно, орехи, бобовые, мясо и фрукты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богатые источники магния, поэтому его недостаточность у здоровых мужчин вне лабораторных условий наблюдается редко. Нуждаясь в восстановлении сил, американцы, 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правило,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игнорируют магний, пре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почитая другие традиционных возбудители: витамины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группы В, в особенности В2, и препараты железа. Немцы, напротив, считают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даже малую магниевую недостаточность весомой причиной утомляемости, раздражительности и различных болей. Они потре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ляют довольно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магния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 собственной инициативе, да и врачи часто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пропис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вают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Люди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здоровыми почками могут, как и немцы, принимать большие дозы магния,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опасаясь повредить организму. Однако надо помнить, что средства наро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медицины вне собственной культуры менее эффективны, так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американцы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рее достигнут успеха, применяя витамины группы В.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магния составляет 400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113B3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113B36">
        <w:rPr>
          <w:rFonts w:ascii="Arial" w:hAnsi="Arial" w:cs="Arial"/>
          <w:b/>
          <w:color w:val="FF6600"/>
          <w:sz w:val="24"/>
          <w:szCs w:val="24"/>
        </w:rPr>
        <w:t xml:space="preserve">Йод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относится к элементам с единственной функцией. Он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необходим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обесп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чения нормальной работы щитовидной железы, реализующей гормон, который рег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лирует интенсивность использования энергии организмом, другими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словами, инте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сивность основного обмена. Основным источником йода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являются морские водоросли, поэт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му раньше некоторая его недостаточность была довольно распространена. При нехва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ке йода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увеличивается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щитовидная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железа, пытаясь получить больше й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да 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крови.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Увеличенная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щитовидная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железа получила название зоба. В прошлые века зоб был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частым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явлением, что одно время женщины считали его признаком кр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соты.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Нарушение функций щитовидной железы приводит 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сонливости,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вялости,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потере аппетита, запорам, ознобам, отечности и образованию складок кожи.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Добавление йода к соли было первым триумфом общественного здравоохран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ния XX века. Сегодня йод присутствует повсюду: в тесте, пищевых добавках, даже в авт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мобильных выхлопах, поэтому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йодировании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нет необходимости. 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большой излишек йода не опасен; растворы йода являются лучшими отхаркивающ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ми средствами, размягчающими загустевшую мокроту. Врачи назначают их при леч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нии бронхита и астмы.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РСД йода равна 150 мг.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113B3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FF6600"/>
          <w:sz w:val="24"/>
          <w:szCs w:val="24"/>
        </w:rPr>
      </w:pPr>
      <w:r w:rsidRPr="00113B36">
        <w:rPr>
          <w:rFonts w:ascii="Arial" w:hAnsi="Arial" w:cs="Arial"/>
          <w:b/>
          <w:color w:val="FF6600"/>
          <w:sz w:val="24"/>
          <w:szCs w:val="24"/>
        </w:rPr>
        <w:t xml:space="preserve">Фтор 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накапливается в зубах, укрепляя внешнюю эмаль и повышая 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сопротивление разрушению и гниению. Хотя фтор и его соединения присутствуют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почти во всех пищ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вых продуктах, наиболее эффективным его источником является вода, наряду с пер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ральными препаратами и прямым наложением фтора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 свежеповрежденные зубы. Фтор нужен только для развития зубов,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поэтому, вероятно, взрослому человеку от 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го не слишком много проку, так 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постоянные зубы вырастают примерно к 14 г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дам.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Избыток фтора в диете приводит к появлению на зубах белых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рассеянных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пятн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шек, которые не причиняют вреда. Значительный переизбыток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ненормал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ную болезненную кальцификацию костей, связок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мышц.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Несмотря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 многочисле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ные предупреждения о том, что фтор вызывает раковые опухоли, такого не случае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ся. Разумная РСД составляет 1,5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>4,0 мг.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 данным исследований 1955 года, только у 5% взрослых американцев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было дупел в зубах. Эта цифра не изменялась в течение 100 лет, но сегодня не имеют д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пел более 50% взрослых американцев,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данный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показатель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продолжает расти. Распр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странение в мире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стоматологических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заболеваний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равноценно эпидемии, а в США бл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годаря фторированию воды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становится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 меньше и меньше.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Тридцать лет назад противники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фторирования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воды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клеймили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дьявол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скую уловку зубных врачей, невзирая на то, что вследствие появления этого новш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ства профессия дантиста утратила популярность. Школы зубных врачей и те</w:t>
      </w:r>
      <w:r w:rsidRPr="008624D4">
        <w:rPr>
          <w:rFonts w:ascii="Arial" w:hAnsi="Arial" w:cs="Arial"/>
          <w:sz w:val="24"/>
          <w:szCs w:val="24"/>
        </w:rPr>
        <w:t>х</w:t>
      </w:r>
      <w:r w:rsidRPr="008624D4">
        <w:rPr>
          <w:rFonts w:ascii="Arial" w:hAnsi="Arial" w:cs="Arial"/>
          <w:sz w:val="24"/>
          <w:szCs w:val="24"/>
        </w:rPr>
        <w:t>ников по всей стране закрывались, 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доходы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стали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падать, а в газетах исчезли объявления о на</w:t>
      </w:r>
      <w:r w:rsidRPr="008624D4">
        <w:rPr>
          <w:rFonts w:ascii="Arial" w:hAnsi="Arial" w:cs="Arial"/>
          <w:sz w:val="24"/>
          <w:szCs w:val="24"/>
        </w:rPr>
        <w:t>й</w:t>
      </w:r>
      <w:r w:rsidRPr="008624D4">
        <w:rPr>
          <w:rFonts w:ascii="Arial" w:hAnsi="Arial" w:cs="Arial"/>
          <w:sz w:val="24"/>
          <w:szCs w:val="24"/>
        </w:rPr>
        <w:t>ме.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Другие микроэлементы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марганец, медь, кремний, хром, кобальт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молибден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также нужны организму, но они не столь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значительно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влияют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здоровье, как ра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сматриваемые выше. Недостаточность никеля, олова, ванадия, мышьяка вызывает з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болевания у растений и животных, 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роль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жизни человека неизвестна.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3F21DA">
        <w:rPr>
          <w:rFonts w:ascii="Arial" w:hAnsi="Arial" w:cs="Arial"/>
          <w:sz w:val="24"/>
          <w:szCs w:val="24"/>
        </w:rPr>
        <w:pict>
          <v:rect id="_x0000_i1026" style="width:0;height:1.5pt" o:hralign="center" o:hrstd="t" o:hr="t" fillcolor="gray" stroked="f"/>
        </w:pict>
      </w:r>
    </w:p>
    <w:p w:rsidR="0009765D" w:rsidRPr="00113B36" w:rsidRDefault="0009765D" w:rsidP="00FA00D0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br w:type="page"/>
      </w:r>
      <w:r w:rsidRPr="00113B36">
        <w:rPr>
          <w:rFonts w:ascii="Arial" w:hAnsi="Arial" w:cs="Arial"/>
          <w:sz w:val="32"/>
          <w:szCs w:val="32"/>
        </w:rPr>
        <w:t>КТО</w:t>
      </w:r>
      <w:r>
        <w:rPr>
          <w:rFonts w:ascii="Arial" w:hAnsi="Arial" w:cs="Arial"/>
          <w:sz w:val="32"/>
          <w:szCs w:val="32"/>
        </w:rPr>
        <w:t xml:space="preserve"> </w:t>
      </w:r>
      <w:r w:rsidRPr="00113B36">
        <w:rPr>
          <w:rFonts w:ascii="Arial" w:hAnsi="Arial" w:cs="Arial"/>
          <w:sz w:val="32"/>
          <w:szCs w:val="32"/>
        </w:rPr>
        <w:t xml:space="preserve"> НУЖДАЕТСЯ </w:t>
      </w:r>
      <w:r>
        <w:rPr>
          <w:rFonts w:ascii="Arial" w:hAnsi="Arial" w:cs="Arial"/>
          <w:sz w:val="32"/>
          <w:szCs w:val="32"/>
        </w:rPr>
        <w:t xml:space="preserve"> </w:t>
      </w:r>
      <w:r w:rsidRPr="00113B36">
        <w:rPr>
          <w:rFonts w:ascii="Arial" w:hAnsi="Arial" w:cs="Arial"/>
          <w:sz w:val="32"/>
          <w:szCs w:val="32"/>
        </w:rPr>
        <w:t xml:space="preserve">В </w:t>
      </w:r>
      <w:r>
        <w:rPr>
          <w:rFonts w:ascii="Arial" w:hAnsi="Arial" w:cs="Arial"/>
          <w:sz w:val="32"/>
          <w:szCs w:val="32"/>
        </w:rPr>
        <w:t xml:space="preserve"> </w:t>
      </w:r>
      <w:r w:rsidRPr="00113B36">
        <w:rPr>
          <w:rFonts w:ascii="Arial" w:hAnsi="Arial" w:cs="Arial"/>
          <w:sz w:val="32"/>
          <w:szCs w:val="32"/>
        </w:rPr>
        <w:t>ВИТАМИНАХ</w:t>
      </w:r>
      <w:r>
        <w:rPr>
          <w:rFonts w:ascii="Arial" w:hAnsi="Arial" w:cs="Arial"/>
          <w:sz w:val="32"/>
          <w:szCs w:val="32"/>
        </w:rPr>
        <w:t xml:space="preserve"> </w:t>
      </w:r>
      <w:r w:rsidRPr="00113B36">
        <w:rPr>
          <w:rFonts w:ascii="Arial" w:hAnsi="Arial" w:cs="Arial"/>
          <w:sz w:val="32"/>
          <w:szCs w:val="32"/>
        </w:rPr>
        <w:t xml:space="preserve"> И</w:t>
      </w:r>
      <w:r>
        <w:rPr>
          <w:rFonts w:ascii="Arial" w:hAnsi="Arial" w:cs="Arial"/>
          <w:sz w:val="32"/>
          <w:szCs w:val="32"/>
        </w:rPr>
        <w:t xml:space="preserve"> </w:t>
      </w:r>
      <w:r w:rsidRPr="00113B36">
        <w:rPr>
          <w:rFonts w:ascii="Arial" w:hAnsi="Arial" w:cs="Arial"/>
          <w:sz w:val="32"/>
          <w:szCs w:val="32"/>
        </w:rPr>
        <w:t xml:space="preserve"> МИНЕРАЛАХ?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них нуждается каждый. Люди, не получающие 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достаточном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количестве, з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болевают. Американцы склонны считать, что к авитаминозу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ведет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неправильное пит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ние, но такое утверждение справедливо 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Восточной Африки, Бангл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деш и некоторых других регионов.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Последствия традиционного питания многих американцев ("быстрая"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еда,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консе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вированные продукты, сладости, напитки, пересоленная, слишком жирная и переж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ренная пища) чаще всего связаны с перееданием: это ожирение,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инфаркты, гипе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тония и порча зубов.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Однако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изредка,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определенных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обстоятельствах, встречается и 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достаточность отдельных питательных веществ, которой вполне можно избежать,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блюдая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элементарные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правила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предпринимая профилактические меры.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Малокалорийная диета. Если дневное потребление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калорий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меньше 1000, в ней достаточно и витаминов и минералов, 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следующем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уровне уже нео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ходимы добавки. Их дозировку определит врач.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Витамины и вегетарианцы. Сбалансированная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содержит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достато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но витаминов, но в нее должны входить молоко и яйца. Витамин В12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есть только в продуктах животного происхождения, поэтому каждому приверженцу строгой вегетар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анской диеты следует принимать В12 дополнительно.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Витамины и грудные дети. Младенцы, вскармливаемые грудью,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первых трех месяцев не нуждаются в витаминах. Затем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темнокожие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те, кому не хв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тает солнечного света, должны получать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добавки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D. Детям, вскармливаемым п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тательными смесями, необходимы витамины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D, если они не входят в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став смеси.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1E0"/>
      </w:tblPr>
      <w:tblGrid>
        <w:gridCol w:w="1623"/>
        <w:gridCol w:w="1343"/>
        <w:gridCol w:w="3594"/>
        <w:gridCol w:w="3579"/>
      </w:tblGrid>
      <w:tr w:rsidR="0009765D" w:rsidTr="00871E15">
        <w:tc>
          <w:tcPr>
            <w:tcW w:w="1623" w:type="dxa"/>
            <w:vAlign w:val="center"/>
          </w:tcPr>
          <w:p w:rsidR="0009765D" w:rsidRDefault="0009765D" w:rsidP="00356EA0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53E0">
              <w:rPr>
                <w:rFonts w:ascii="Arial" w:hAnsi="Arial" w:cs="Arial"/>
                <w:sz w:val="22"/>
                <w:szCs w:val="22"/>
              </w:rPr>
              <w:t xml:space="preserve">Активное </w:t>
            </w:r>
          </w:p>
          <w:p w:rsidR="0009765D" w:rsidRPr="007253E0" w:rsidRDefault="0009765D" w:rsidP="00356EA0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53E0">
              <w:rPr>
                <w:rFonts w:ascii="Arial" w:hAnsi="Arial" w:cs="Arial"/>
                <w:sz w:val="22"/>
                <w:szCs w:val="22"/>
              </w:rPr>
              <w:t>в</w:t>
            </w:r>
            <w:r w:rsidRPr="007253E0">
              <w:rPr>
                <w:rFonts w:ascii="Arial" w:hAnsi="Arial" w:cs="Arial"/>
                <w:sz w:val="22"/>
                <w:szCs w:val="22"/>
              </w:rPr>
              <w:t>е</w:t>
            </w:r>
            <w:r w:rsidRPr="007253E0">
              <w:rPr>
                <w:rFonts w:ascii="Arial" w:hAnsi="Arial" w:cs="Arial"/>
                <w:sz w:val="22"/>
                <w:szCs w:val="22"/>
              </w:rPr>
              <w:t>щество</w:t>
            </w:r>
          </w:p>
        </w:tc>
        <w:tc>
          <w:tcPr>
            <w:tcW w:w="1343" w:type="dxa"/>
            <w:vAlign w:val="center"/>
          </w:tcPr>
          <w:p w:rsidR="0009765D" w:rsidRDefault="0009765D" w:rsidP="00356EA0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53E0">
              <w:rPr>
                <w:rFonts w:ascii="Arial" w:hAnsi="Arial" w:cs="Arial"/>
                <w:sz w:val="22"/>
                <w:szCs w:val="22"/>
              </w:rPr>
              <w:t xml:space="preserve">РСД </w:t>
            </w:r>
          </w:p>
          <w:p w:rsidR="0009765D" w:rsidRPr="007253E0" w:rsidRDefault="0009765D" w:rsidP="00356EA0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253E0">
              <w:rPr>
                <w:rFonts w:ascii="Arial" w:hAnsi="Arial" w:cs="Arial"/>
                <w:sz w:val="22"/>
                <w:szCs w:val="22"/>
              </w:rPr>
              <w:t>(для США)</w:t>
            </w:r>
          </w:p>
        </w:tc>
        <w:tc>
          <w:tcPr>
            <w:tcW w:w="3594" w:type="dxa"/>
            <w:vAlign w:val="center"/>
          </w:tcPr>
          <w:p w:rsidR="0009765D" w:rsidRPr="007253E0" w:rsidRDefault="0009765D" w:rsidP="00356EA0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3E0">
              <w:rPr>
                <w:rFonts w:ascii="Arial" w:hAnsi="Arial" w:cs="Arial"/>
                <w:sz w:val="24"/>
                <w:szCs w:val="24"/>
              </w:rPr>
              <w:t>Действие</w:t>
            </w:r>
          </w:p>
        </w:tc>
        <w:tc>
          <w:tcPr>
            <w:tcW w:w="3579" w:type="dxa"/>
            <w:vAlign w:val="center"/>
          </w:tcPr>
          <w:p w:rsidR="0009765D" w:rsidRPr="007253E0" w:rsidRDefault="0009765D" w:rsidP="00356EA0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53E0">
              <w:rPr>
                <w:rFonts w:ascii="Arial" w:hAnsi="Arial" w:cs="Arial"/>
                <w:sz w:val="24"/>
                <w:szCs w:val="24"/>
              </w:rPr>
              <w:t>Пищевые источники</w:t>
            </w:r>
          </w:p>
        </w:tc>
      </w:tr>
      <w:tr w:rsidR="0009765D" w:rsidTr="00871E15">
        <w:tc>
          <w:tcPr>
            <w:tcW w:w="10139" w:type="dxa"/>
            <w:gridSpan w:val="4"/>
            <w:shd w:val="clear" w:color="auto" w:fill="E0E0E0"/>
            <w:vAlign w:val="center"/>
          </w:tcPr>
          <w:p w:rsidR="0009765D" w:rsidRPr="00FE7CB0" w:rsidRDefault="0009765D" w:rsidP="00356EA0">
            <w:pPr>
              <w:spacing w:after="0"/>
              <w:jc w:val="center"/>
              <w:rPr>
                <w:rFonts w:ascii="Arial" w:hAnsi="Arial" w:cs="Arial"/>
                <w:b/>
                <w:i/>
                <w:color w:val="808080"/>
                <w:sz w:val="24"/>
                <w:szCs w:val="24"/>
              </w:rPr>
            </w:pPr>
            <w:r w:rsidRPr="00FE7CB0">
              <w:rPr>
                <w:rFonts w:ascii="Arial" w:hAnsi="Arial" w:cs="Arial"/>
                <w:b/>
                <w:i/>
                <w:color w:val="808080"/>
                <w:sz w:val="24"/>
                <w:szCs w:val="24"/>
              </w:rPr>
              <w:t>ВИТАМИНЫ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А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1,5 мг</w:t>
            </w:r>
          </w:p>
        </w:tc>
        <w:tc>
          <w:tcPr>
            <w:tcW w:w="3594" w:type="dxa"/>
            <w:vAlign w:val="center"/>
          </w:tcPr>
          <w:p w:rsidR="0009765D" w:rsidRDefault="0009765D" w:rsidP="007253E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Способствует нормальному обмену веществ, улучшает кожу и зрение</w:t>
            </w:r>
          </w:p>
        </w:tc>
        <w:tc>
          <w:tcPr>
            <w:tcW w:w="3579" w:type="dxa"/>
            <w:vAlign w:val="center"/>
          </w:tcPr>
          <w:p w:rsidR="0009765D" w:rsidRDefault="0009765D" w:rsidP="007253E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Сливочное масло, яи</w:t>
            </w:r>
            <w:r w:rsidRPr="008624D4">
              <w:rPr>
                <w:rFonts w:ascii="Arial" w:hAnsi="Arial" w:cs="Arial"/>
                <w:sz w:val="24"/>
                <w:szCs w:val="24"/>
              </w:rPr>
              <w:t>ч</w:t>
            </w:r>
            <w:r w:rsidRPr="008624D4">
              <w:rPr>
                <w:rFonts w:ascii="Arial" w:hAnsi="Arial" w:cs="Arial"/>
                <w:sz w:val="24"/>
                <w:szCs w:val="24"/>
              </w:rPr>
              <w:t>ный желток, печень рыб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(особе</w:t>
            </w:r>
            <w:r w:rsidRPr="008624D4">
              <w:rPr>
                <w:rFonts w:ascii="Arial" w:hAnsi="Arial" w:cs="Arial"/>
                <w:sz w:val="24"/>
                <w:szCs w:val="24"/>
              </w:rPr>
              <w:t>н</w:t>
            </w:r>
            <w:r w:rsidRPr="008624D4">
              <w:rPr>
                <w:rFonts w:ascii="Arial" w:hAnsi="Arial" w:cs="Arial"/>
                <w:sz w:val="24"/>
                <w:szCs w:val="24"/>
              </w:rPr>
              <w:t>но), спелые (же</w:t>
            </w:r>
            <w:r w:rsidRPr="008624D4">
              <w:rPr>
                <w:rFonts w:ascii="Arial" w:hAnsi="Arial" w:cs="Arial"/>
                <w:sz w:val="24"/>
                <w:szCs w:val="24"/>
              </w:rPr>
              <w:t>л</w:t>
            </w:r>
            <w:r w:rsidRPr="008624D4">
              <w:rPr>
                <w:rFonts w:ascii="Arial" w:hAnsi="Arial" w:cs="Arial"/>
                <w:sz w:val="24"/>
                <w:szCs w:val="24"/>
              </w:rPr>
              <w:t>тые)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овощи с темно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8624D4">
              <w:rPr>
                <w:rFonts w:ascii="Arial" w:hAnsi="Arial" w:cs="Arial"/>
                <w:sz w:val="24"/>
                <w:szCs w:val="24"/>
              </w:rPr>
              <w:t>зелеными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листь</w:t>
            </w:r>
            <w:r w:rsidRPr="008624D4">
              <w:rPr>
                <w:rFonts w:ascii="Arial" w:hAnsi="Arial" w:cs="Arial"/>
                <w:sz w:val="24"/>
                <w:szCs w:val="24"/>
              </w:rPr>
              <w:t>я</w:t>
            </w:r>
            <w:r w:rsidRPr="008624D4">
              <w:rPr>
                <w:rFonts w:ascii="Arial" w:hAnsi="Arial" w:cs="Arial"/>
                <w:sz w:val="24"/>
                <w:szCs w:val="24"/>
              </w:rPr>
              <w:t>ми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В1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1,5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Обеспечивает расщепл</w:t>
            </w:r>
            <w:r w:rsidRPr="008624D4">
              <w:rPr>
                <w:rFonts w:ascii="Arial" w:hAnsi="Arial" w:cs="Arial"/>
                <w:sz w:val="24"/>
                <w:szCs w:val="24"/>
              </w:rPr>
              <w:t>е</w:t>
            </w:r>
            <w:r w:rsidRPr="008624D4">
              <w:rPr>
                <w:rFonts w:ascii="Arial" w:hAnsi="Arial" w:cs="Arial"/>
                <w:sz w:val="24"/>
                <w:szCs w:val="24"/>
              </w:rPr>
              <w:t>ние глюкозы, способствует нормальному функционир</w:t>
            </w:r>
            <w:r w:rsidRPr="008624D4">
              <w:rPr>
                <w:rFonts w:ascii="Arial" w:hAnsi="Arial" w:cs="Arial"/>
                <w:sz w:val="24"/>
                <w:szCs w:val="24"/>
              </w:rPr>
              <w:t>о</w:t>
            </w:r>
            <w:r w:rsidRPr="008624D4">
              <w:rPr>
                <w:rFonts w:ascii="Arial" w:hAnsi="Arial" w:cs="Arial"/>
                <w:sz w:val="24"/>
                <w:szCs w:val="24"/>
              </w:rPr>
              <w:t>ванию нервной системы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Свинина, молоко, яйца,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з</w:t>
            </w:r>
            <w:r w:rsidRPr="008624D4">
              <w:rPr>
                <w:rFonts w:ascii="Arial" w:hAnsi="Arial" w:cs="Arial"/>
                <w:sz w:val="24"/>
                <w:szCs w:val="24"/>
              </w:rPr>
              <w:t>е</w:t>
            </w:r>
            <w:r w:rsidRPr="008624D4">
              <w:rPr>
                <w:rFonts w:ascii="Arial" w:hAnsi="Arial" w:cs="Arial"/>
                <w:sz w:val="24"/>
                <w:szCs w:val="24"/>
              </w:rPr>
              <w:t>леный горошек, ростки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пш</w:t>
            </w:r>
            <w:r w:rsidRPr="008624D4">
              <w:rPr>
                <w:rFonts w:ascii="Arial" w:hAnsi="Arial" w:cs="Arial"/>
                <w:sz w:val="24"/>
                <w:szCs w:val="24"/>
              </w:rPr>
              <w:t>е</w:t>
            </w:r>
            <w:r w:rsidRPr="008624D4">
              <w:rPr>
                <w:rFonts w:ascii="Arial" w:hAnsi="Arial" w:cs="Arial"/>
                <w:sz w:val="24"/>
                <w:szCs w:val="24"/>
              </w:rPr>
              <w:t>ницы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В2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1,7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Способствует высвобожде нию энергии из пищи. Учас</w:t>
            </w:r>
            <w:r w:rsidRPr="008624D4">
              <w:rPr>
                <w:rFonts w:ascii="Arial" w:hAnsi="Arial" w:cs="Arial"/>
                <w:sz w:val="24"/>
                <w:szCs w:val="24"/>
              </w:rPr>
              <w:t>т</w:t>
            </w:r>
            <w:r w:rsidRPr="008624D4">
              <w:rPr>
                <w:rFonts w:ascii="Arial" w:hAnsi="Arial" w:cs="Arial"/>
                <w:sz w:val="24"/>
                <w:szCs w:val="24"/>
              </w:rPr>
              <w:t>вует в метаболизме протеина и синтезе гемоглобина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Молоко, домашняя птица,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внутренние органы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живо</w:t>
            </w:r>
            <w:r w:rsidRPr="008624D4">
              <w:rPr>
                <w:rFonts w:ascii="Arial" w:hAnsi="Arial" w:cs="Arial"/>
                <w:sz w:val="24"/>
                <w:szCs w:val="24"/>
              </w:rPr>
              <w:t>т</w:t>
            </w:r>
            <w:r w:rsidRPr="008624D4">
              <w:rPr>
                <w:rFonts w:ascii="Arial" w:hAnsi="Arial" w:cs="Arial"/>
                <w:sz w:val="24"/>
                <w:szCs w:val="24"/>
              </w:rPr>
              <w:t>ных, изделия из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дробленого зерна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В3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8624D4">
              <w:rPr>
                <w:rFonts w:ascii="Arial" w:hAnsi="Arial" w:cs="Arial"/>
                <w:sz w:val="24"/>
                <w:szCs w:val="24"/>
              </w:rPr>
              <w:t>20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 xml:space="preserve">Помогает организму </w:t>
            </w:r>
            <w:r>
              <w:rPr>
                <w:rFonts w:ascii="Arial" w:hAnsi="Arial" w:cs="Arial"/>
                <w:sz w:val="24"/>
                <w:szCs w:val="24"/>
              </w:rPr>
              <w:t>(пре</w:t>
            </w:r>
            <w:r>
              <w:rPr>
                <w:rFonts w:ascii="Arial" w:hAnsi="Arial" w:cs="Arial"/>
                <w:sz w:val="24"/>
                <w:szCs w:val="24"/>
              </w:rPr>
              <w:t>д</w:t>
            </w:r>
            <w:r>
              <w:rPr>
                <w:rFonts w:ascii="Arial" w:hAnsi="Arial" w:cs="Arial"/>
                <w:sz w:val="24"/>
                <w:szCs w:val="24"/>
              </w:rPr>
              <w:t xml:space="preserve">положительно) </w:t>
            </w:r>
            <w:r w:rsidRPr="008624D4">
              <w:rPr>
                <w:rFonts w:ascii="Arial" w:hAnsi="Arial" w:cs="Arial"/>
                <w:sz w:val="24"/>
                <w:szCs w:val="24"/>
              </w:rPr>
              <w:t>в высвобо</w:t>
            </w:r>
            <w:r w:rsidRPr="008624D4">
              <w:rPr>
                <w:rFonts w:ascii="Arial" w:hAnsi="Arial" w:cs="Arial"/>
                <w:sz w:val="24"/>
                <w:szCs w:val="24"/>
              </w:rPr>
              <w:t>ж</w:t>
            </w:r>
            <w:r w:rsidRPr="008624D4">
              <w:rPr>
                <w:rFonts w:ascii="Arial" w:hAnsi="Arial" w:cs="Arial"/>
                <w:sz w:val="24"/>
                <w:szCs w:val="24"/>
              </w:rPr>
              <w:t>дении энергии из п</w:t>
            </w:r>
            <w:r w:rsidRPr="008624D4">
              <w:rPr>
                <w:rFonts w:ascii="Arial" w:hAnsi="Arial" w:cs="Arial"/>
                <w:sz w:val="24"/>
                <w:szCs w:val="24"/>
              </w:rPr>
              <w:t>и</w:t>
            </w:r>
            <w:r w:rsidRPr="008624D4">
              <w:rPr>
                <w:rFonts w:ascii="Arial" w:hAnsi="Arial" w:cs="Arial"/>
                <w:sz w:val="24"/>
                <w:szCs w:val="24"/>
              </w:rPr>
              <w:t>щи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Домашняя птица, рыба,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ар</w:t>
            </w:r>
            <w:r w:rsidRPr="008624D4">
              <w:rPr>
                <w:rFonts w:ascii="Arial" w:hAnsi="Arial" w:cs="Arial"/>
                <w:sz w:val="24"/>
                <w:szCs w:val="24"/>
              </w:rPr>
              <w:t>а</w:t>
            </w:r>
            <w:r w:rsidRPr="008624D4">
              <w:rPr>
                <w:rFonts w:ascii="Arial" w:hAnsi="Arial" w:cs="Arial"/>
                <w:sz w:val="24"/>
                <w:szCs w:val="24"/>
              </w:rPr>
              <w:t>хис, молоко, картофель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В6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 xml:space="preserve">1,5 мг </w:t>
            </w:r>
          </w:p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</w:t>
            </w:r>
            <w:r w:rsidRPr="008624D4">
              <w:rPr>
                <w:rFonts w:ascii="Arial" w:hAnsi="Arial" w:cs="Arial"/>
                <w:sz w:val="24"/>
                <w:szCs w:val="24"/>
              </w:rPr>
              <w:t>на 100 г белка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Обеспечивает регуляцию функций мозга. Участвует в обработке животных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белков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Бобы, орехи, яйца, дрожжи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В12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2 мкг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Обеспечивает нормальное функционирование нервной системы, участвует в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прои</w:t>
            </w:r>
            <w:r w:rsidRPr="008624D4">
              <w:rPr>
                <w:rFonts w:ascii="Arial" w:hAnsi="Arial" w:cs="Arial"/>
                <w:sz w:val="24"/>
                <w:szCs w:val="24"/>
              </w:rPr>
              <w:t>з</w:t>
            </w:r>
            <w:r w:rsidRPr="008624D4">
              <w:rPr>
                <w:rFonts w:ascii="Arial" w:hAnsi="Arial" w:cs="Arial"/>
                <w:sz w:val="24"/>
                <w:szCs w:val="24"/>
              </w:rPr>
              <w:t>водстве эритроцитов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Яйца, говядина, печень,</w:t>
            </w:r>
            <w:r>
              <w:rPr>
                <w:rFonts w:ascii="Arial" w:hAnsi="Arial" w:cs="Arial"/>
                <w:sz w:val="24"/>
                <w:szCs w:val="24"/>
              </w:rPr>
              <w:t xml:space="preserve"> молоко.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Биотин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30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8624D4">
              <w:rPr>
                <w:rFonts w:ascii="Arial" w:hAnsi="Arial" w:cs="Arial"/>
                <w:sz w:val="24"/>
                <w:szCs w:val="24"/>
              </w:rPr>
              <w:t>100 мкг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Играет ключевую роль в формировании жирных к</w:t>
            </w:r>
            <w:r w:rsidRPr="008624D4">
              <w:rPr>
                <w:rFonts w:ascii="Arial" w:hAnsi="Arial" w:cs="Arial"/>
                <w:sz w:val="24"/>
                <w:szCs w:val="24"/>
              </w:rPr>
              <w:t>и</w:t>
            </w:r>
            <w:r w:rsidRPr="008624D4">
              <w:rPr>
                <w:rFonts w:ascii="Arial" w:hAnsi="Arial" w:cs="Arial"/>
                <w:sz w:val="24"/>
                <w:szCs w:val="24"/>
              </w:rPr>
              <w:t>слот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(предположительно)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Печень, молоко, яйца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Фолиевая кислота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200 мкг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Участвует в формировании эритроцитов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Овощи с темно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8624D4">
              <w:rPr>
                <w:rFonts w:ascii="Arial" w:hAnsi="Arial" w:cs="Arial"/>
                <w:sz w:val="24"/>
                <w:szCs w:val="24"/>
              </w:rPr>
              <w:t>зелеными листьями, изделия из дро</w:t>
            </w:r>
            <w:r w:rsidRPr="008624D4">
              <w:rPr>
                <w:rFonts w:ascii="Arial" w:hAnsi="Arial" w:cs="Arial"/>
                <w:sz w:val="24"/>
                <w:szCs w:val="24"/>
              </w:rPr>
              <w:t>б</w:t>
            </w:r>
            <w:r w:rsidRPr="008624D4">
              <w:rPr>
                <w:rFonts w:ascii="Arial" w:hAnsi="Arial" w:cs="Arial"/>
                <w:sz w:val="24"/>
                <w:szCs w:val="24"/>
              </w:rPr>
              <w:t>леного зерна, апельсиновый сок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С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60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Способствует заживлению ран. Необходим для синтеза соединительной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ткани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Помидоры, земляника, ци</w:t>
            </w:r>
            <w:r w:rsidRPr="008624D4">
              <w:rPr>
                <w:rFonts w:ascii="Arial" w:hAnsi="Arial" w:cs="Arial"/>
                <w:sz w:val="24"/>
                <w:szCs w:val="24"/>
              </w:rPr>
              <w:t>т</w:t>
            </w:r>
            <w:r w:rsidRPr="008624D4">
              <w:rPr>
                <w:rFonts w:ascii="Arial" w:hAnsi="Arial" w:cs="Arial"/>
                <w:sz w:val="24"/>
                <w:szCs w:val="24"/>
              </w:rPr>
              <w:t>русовые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D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400 ME</w:t>
            </w:r>
            <w:r>
              <w:rPr>
                <w:rStyle w:val="FootnoteReference"/>
                <w:rFonts w:ascii="Arial" w:hAnsi="Arial" w:cs="Arial"/>
                <w:sz w:val="24"/>
                <w:szCs w:val="24"/>
              </w:rPr>
              <w:footnoteReference w:id="1"/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Требуется для нормального роста костей. Регулирует уровень кальция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Осетрина, тунец, молоко, рыбья печень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E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30 ME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Помогает созданию но</w:t>
            </w:r>
            <w:r w:rsidRPr="008624D4">
              <w:rPr>
                <w:rFonts w:ascii="Arial" w:hAnsi="Arial" w:cs="Arial"/>
                <w:sz w:val="24"/>
                <w:szCs w:val="24"/>
              </w:rPr>
              <w:t>р</w:t>
            </w:r>
            <w:r w:rsidRPr="008624D4">
              <w:rPr>
                <w:rFonts w:ascii="Arial" w:hAnsi="Arial" w:cs="Arial"/>
                <w:sz w:val="24"/>
                <w:szCs w:val="24"/>
              </w:rPr>
              <w:t>мальных эритроцитов. Де</w:t>
            </w:r>
            <w:r w:rsidRPr="008624D4">
              <w:rPr>
                <w:rFonts w:ascii="Arial" w:hAnsi="Arial" w:cs="Arial"/>
                <w:sz w:val="24"/>
                <w:szCs w:val="24"/>
              </w:rPr>
              <w:t>й</w:t>
            </w:r>
            <w:r w:rsidRPr="008624D4">
              <w:rPr>
                <w:rFonts w:ascii="Arial" w:hAnsi="Arial" w:cs="Arial"/>
                <w:sz w:val="24"/>
                <w:szCs w:val="24"/>
              </w:rPr>
              <w:t>ствует как общий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антиоки</w:t>
            </w:r>
            <w:r w:rsidRPr="008624D4">
              <w:rPr>
                <w:rFonts w:ascii="Arial" w:hAnsi="Arial" w:cs="Arial"/>
                <w:sz w:val="24"/>
                <w:szCs w:val="24"/>
              </w:rPr>
              <w:t>с</w:t>
            </w:r>
            <w:r w:rsidRPr="008624D4">
              <w:rPr>
                <w:rFonts w:ascii="Arial" w:hAnsi="Arial" w:cs="Arial"/>
                <w:sz w:val="24"/>
                <w:szCs w:val="24"/>
              </w:rPr>
              <w:t>литель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Цельное зерно, салат, р</w:t>
            </w:r>
            <w:r w:rsidRPr="008624D4">
              <w:rPr>
                <w:rFonts w:ascii="Arial" w:hAnsi="Arial" w:cs="Arial"/>
                <w:sz w:val="24"/>
                <w:szCs w:val="24"/>
              </w:rPr>
              <w:t>о</w:t>
            </w:r>
            <w:r w:rsidRPr="008624D4">
              <w:rPr>
                <w:rFonts w:ascii="Arial" w:hAnsi="Arial" w:cs="Arial"/>
                <w:sz w:val="24"/>
                <w:szCs w:val="24"/>
              </w:rPr>
              <w:t>стки пшеницы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color w:val="0000FF"/>
                <w:sz w:val="28"/>
                <w:szCs w:val="28"/>
              </w:rPr>
            </w:pPr>
            <w:r w:rsidRPr="00871E15">
              <w:rPr>
                <w:rFonts w:ascii="Arial" w:hAnsi="Arial" w:cs="Arial"/>
                <w:b/>
                <w:color w:val="0000FF"/>
                <w:sz w:val="28"/>
                <w:szCs w:val="28"/>
              </w:rPr>
              <w:t>К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80 мкг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Содействует свертываем</w:t>
            </w:r>
            <w:r w:rsidRPr="008624D4">
              <w:rPr>
                <w:rFonts w:ascii="Arial" w:hAnsi="Arial" w:cs="Arial"/>
                <w:sz w:val="24"/>
                <w:szCs w:val="24"/>
              </w:rPr>
              <w:t>о</w:t>
            </w:r>
            <w:r w:rsidRPr="008624D4">
              <w:rPr>
                <w:rFonts w:ascii="Arial" w:hAnsi="Arial" w:cs="Arial"/>
                <w:sz w:val="24"/>
                <w:szCs w:val="24"/>
              </w:rPr>
              <w:t>сти крови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Капуста, капуста брокколи, соевые бобы, зелень</w:t>
            </w:r>
          </w:p>
        </w:tc>
      </w:tr>
      <w:tr w:rsidR="0009765D" w:rsidTr="00871E15">
        <w:tc>
          <w:tcPr>
            <w:tcW w:w="10139" w:type="dxa"/>
            <w:gridSpan w:val="4"/>
            <w:shd w:val="clear" w:color="auto" w:fill="E0E0E0"/>
            <w:vAlign w:val="center"/>
          </w:tcPr>
          <w:p w:rsidR="0009765D" w:rsidRPr="00FE7CB0" w:rsidRDefault="0009765D" w:rsidP="00FE7CB0">
            <w:pPr>
              <w:spacing w:after="0"/>
              <w:jc w:val="center"/>
              <w:rPr>
                <w:rFonts w:ascii="Arial" w:hAnsi="Arial" w:cs="Arial"/>
                <w:b/>
                <w:i/>
                <w:color w:val="808080"/>
                <w:sz w:val="24"/>
                <w:szCs w:val="24"/>
              </w:rPr>
            </w:pPr>
            <w:r w:rsidRPr="00FE7CB0">
              <w:rPr>
                <w:rFonts w:ascii="Arial" w:hAnsi="Arial" w:cs="Arial"/>
                <w:b/>
                <w:i/>
                <w:color w:val="808080"/>
                <w:sz w:val="24"/>
                <w:szCs w:val="24"/>
              </w:rPr>
              <w:t>МИКРОЭЛЕМЕНТЫ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Кальций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1,2 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Требуется для формирова ния зубов и костей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Молоко, сардины, овощи с темно</w:t>
            </w:r>
            <w:r>
              <w:rPr>
                <w:rFonts w:ascii="Arial" w:hAnsi="Arial" w:cs="Arial"/>
                <w:sz w:val="24"/>
                <w:szCs w:val="24"/>
              </w:rPr>
              <w:t>-</w:t>
            </w:r>
            <w:r w:rsidRPr="008624D4">
              <w:rPr>
                <w:rFonts w:ascii="Arial" w:hAnsi="Arial" w:cs="Arial"/>
                <w:sz w:val="24"/>
                <w:szCs w:val="24"/>
              </w:rPr>
              <w:t>зелеными листьями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Йод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150 м</w:t>
            </w:r>
            <w:r>
              <w:rPr>
                <w:rFonts w:ascii="Arial" w:hAnsi="Arial" w:cs="Arial"/>
                <w:sz w:val="24"/>
                <w:szCs w:val="24"/>
              </w:rPr>
              <w:t>к</w:t>
            </w:r>
            <w:r w:rsidRPr="008624D4">
              <w:rPr>
                <w:rFonts w:ascii="Arial" w:hAnsi="Arial" w:cs="Arial"/>
                <w:sz w:val="24"/>
                <w:szCs w:val="24"/>
              </w:rPr>
              <w:t>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Участвует в производстве гормонов</w:t>
            </w:r>
            <w:r>
              <w:rPr>
                <w:rFonts w:ascii="Arial" w:hAnsi="Arial" w:cs="Arial"/>
                <w:sz w:val="24"/>
                <w:szCs w:val="24"/>
              </w:rPr>
              <w:t xml:space="preserve"> щитовидной жел</w:t>
            </w:r>
            <w:r>
              <w:rPr>
                <w:rFonts w:ascii="Arial" w:hAnsi="Arial" w:cs="Arial"/>
                <w:sz w:val="24"/>
                <w:szCs w:val="24"/>
              </w:rPr>
              <w:t>е</w:t>
            </w:r>
            <w:r>
              <w:rPr>
                <w:rFonts w:ascii="Arial" w:hAnsi="Arial" w:cs="Arial"/>
                <w:sz w:val="24"/>
                <w:szCs w:val="24"/>
              </w:rPr>
              <w:t>зы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Моллюски, крабы, йодир</w:t>
            </w:r>
            <w:r w:rsidRPr="008624D4">
              <w:rPr>
                <w:rFonts w:ascii="Arial" w:hAnsi="Arial" w:cs="Arial"/>
                <w:sz w:val="24"/>
                <w:szCs w:val="24"/>
              </w:rPr>
              <w:t>о</w:t>
            </w:r>
            <w:r w:rsidRPr="008624D4">
              <w:rPr>
                <w:rFonts w:ascii="Arial" w:hAnsi="Arial" w:cs="Arial"/>
                <w:sz w:val="24"/>
                <w:szCs w:val="24"/>
              </w:rPr>
              <w:t>ванная соль, морские вод</w:t>
            </w:r>
            <w:r w:rsidRPr="008624D4">
              <w:rPr>
                <w:rFonts w:ascii="Arial" w:hAnsi="Arial" w:cs="Arial"/>
                <w:sz w:val="24"/>
                <w:szCs w:val="24"/>
              </w:rPr>
              <w:t>о</w:t>
            </w:r>
            <w:r w:rsidRPr="008624D4">
              <w:rPr>
                <w:rFonts w:ascii="Arial" w:hAnsi="Arial" w:cs="Arial"/>
                <w:sz w:val="24"/>
                <w:szCs w:val="24"/>
              </w:rPr>
              <w:t>росли, морская капус та, м</w:t>
            </w:r>
            <w:r w:rsidRPr="008624D4">
              <w:rPr>
                <w:rFonts w:ascii="Arial" w:hAnsi="Arial" w:cs="Arial"/>
                <w:sz w:val="24"/>
                <w:szCs w:val="24"/>
              </w:rPr>
              <w:t>о</w:t>
            </w:r>
            <w:r w:rsidRPr="008624D4">
              <w:rPr>
                <w:rFonts w:ascii="Arial" w:hAnsi="Arial" w:cs="Arial"/>
                <w:sz w:val="24"/>
                <w:szCs w:val="24"/>
              </w:rPr>
              <w:t>лочные продукты,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овощи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Железо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12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Требуется для переноса к</w:t>
            </w:r>
            <w:r w:rsidRPr="008624D4">
              <w:rPr>
                <w:rFonts w:ascii="Arial" w:hAnsi="Arial" w:cs="Arial"/>
                <w:sz w:val="24"/>
                <w:szCs w:val="24"/>
              </w:rPr>
              <w:t>и</w:t>
            </w:r>
            <w:r w:rsidRPr="008624D4">
              <w:rPr>
                <w:rFonts w:ascii="Arial" w:hAnsi="Arial" w:cs="Arial"/>
                <w:sz w:val="24"/>
                <w:szCs w:val="24"/>
              </w:rPr>
              <w:t>слорода кровью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Яйца, мясо, печень, изд</w:t>
            </w:r>
            <w:r w:rsidRPr="008624D4">
              <w:rPr>
                <w:rFonts w:ascii="Arial" w:hAnsi="Arial" w:cs="Arial"/>
                <w:sz w:val="24"/>
                <w:szCs w:val="24"/>
              </w:rPr>
              <w:t>е</w:t>
            </w:r>
            <w:r w:rsidRPr="008624D4">
              <w:rPr>
                <w:rFonts w:ascii="Arial" w:hAnsi="Arial" w:cs="Arial"/>
                <w:sz w:val="24"/>
                <w:szCs w:val="24"/>
              </w:rPr>
              <w:t>лия из дробленого зерна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Магний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400 мкг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Помогает организму в в</w:t>
            </w:r>
            <w:r w:rsidRPr="008624D4">
              <w:rPr>
                <w:rFonts w:ascii="Arial" w:hAnsi="Arial" w:cs="Arial"/>
                <w:sz w:val="24"/>
                <w:szCs w:val="24"/>
              </w:rPr>
              <w:t>ы</w:t>
            </w:r>
            <w:r w:rsidRPr="008624D4">
              <w:rPr>
                <w:rFonts w:ascii="Arial" w:hAnsi="Arial" w:cs="Arial"/>
                <w:sz w:val="24"/>
                <w:szCs w:val="24"/>
              </w:rPr>
              <w:t>свобождении энергии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8624D4">
              <w:rPr>
                <w:rFonts w:ascii="Arial" w:hAnsi="Arial" w:cs="Arial"/>
                <w:sz w:val="24"/>
                <w:szCs w:val="24"/>
              </w:rPr>
              <w:t xml:space="preserve"> соде</w:t>
            </w:r>
            <w:r w:rsidRPr="008624D4">
              <w:rPr>
                <w:rFonts w:ascii="Arial" w:hAnsi="Arial" w:cs="Arial"/>
                <w:sz w:val="24"/>
                <w:szCs w:val="24"/>
              </w:rPr>
              <w:t>й</w:t>
            </w:r>
            <w:r w:rsidRPr="008624D4">
              <w:rPr>
                <w:rFonts w:ascii="Arial" w:hAnsi="Arial" w:cs="Arial"/>
                <w:sz w:val="24"/>
                <w:szCs w:val="24"/>
              </w:rPr>
              <w:t>ствует росту костей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24D4">
              <w:rPr>
                <w:rFonts w:ascii="Arial" w:hAnsi="Arial" w:cs="Arial"/>
                <w:sz w:val="24"/>
                <w:szCs w:val="24"/>
              </w:rPr>
              <w:t>и з</w:t>
            </w:r>
            <w:r w:rsidRPr="008624D4">
              <w:rPr>
                <w:rFonts w:ascii="Arial" w:hAnsi="Arial" w:cs="Arial"/>
                <w:sz w:val="24"/>
                <w:szCs w:val="24"/>
              </w:rPr>
              <w:t>у</w:t>
            </w:r>
            <w:r w:rsidRPr="008624D4">
              <w:rPr>
                <w:rFonts w:ascii="Arial" w:hAnsi="Arial" w:cs="Arial"/>
                <w:sz w:val="24"/>
                <w:szCs w:val="24"/>
              </w:rPr>
              <w:t>бов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Бобовые, молоко, цельное зерно, семена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Фосфор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0,8-1,0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Необходим для роста ко</w:t>
            </w:r>
            <w:r w:rsidRPr="008624D4">
              <w:rPr>
                <w:rFonts w:ascii="Arial" w:hAnsi="Arial" w:cs="Arial"/>
                <w:sz w:val="24"/>
                <w:szCs w:val="24"/>
              </w:rPr>
              <w:t>с</w:t>
            </w:r>
            <w:r w:rsidRPr="008624D4">
              <w:rPr>
                <w:rFonts w:ascii="Arial" w:hAnsi="Arial" w:cs="Arial"/>
                <w:sz w:val="24"/>
                <w:szCs w:val="24"/>
              </w:rPr>
              <w:t>тей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Яйца, домашняя птица, р</w:t>
            </w:r>
            <w:r w:rsidRPr="008624D4">
              <w:rPr>
                <w:rFonts w:ascii="Arial" w:hAnsi="Arial" w:cs="Arial"/>
                <w:sz w:val="24"/>
                <w:szCs w:val="24"/>
              </w:rPr>
              <w:t>ы</w:t>
            </w:r>
            <w:r w:rsidRPr="008624D4">
              <w:rPr>
                <w:rFonts w:ascii="Arial" w:hAnsi="Arial" w:cs="Arial"/>
                <w:sz w:val="24"/>
                <w:szCs w:val="24"/>
              </w:rPr>
              <w:t>ба, мясо, бобовые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Селен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70 мкг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Играет большую роль в м</w:t>
            </w:r>
            <w:r w:rsidRPr="008624D4">
              <w:rPr>
                <w:rFonts w:ascii="Arial" w:hAnsi="Arial" w:cs="Arial"/>
                <w:sz w:val="24"/>
                <w:szCs w:val="24"/>
              </w:rPr>
              <w:t>е</w:t>
            </w:r>
            <w:r w:rsidRPr="008624D4">
              <w:rPr>
                <w:rFonts w:ascii="Arial" w:hAnsi="Arial" w:cs="Arial"/>
                <w:sz w:val="24"/>
                <w:szCs w:val="24"/>
              </w:rPr>
              <w:t>таболизме кислорода и росте клеток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Мясо, моллюски, крабы, печень</w:t>
            </w:r>
          </w:p>
        </w:tc>
      </w:tr>
      <w:tr w:rsidR="0009765D" w:rsidTr="00871E15">
        <w:tc>
          <w:tcPr>
            <w:tcW w:w="1623" w:type="dxa"/>
            <w:vAlign w:val="center"/>
          </w:tcPr>
          <w:p w:rsidR="0009765D" w:rsidRPr="00871E15" w:rsidRDefault="0009765D" w:rsidP="008A53AC">
            <w:pPr>
              <w:spacing w:after="0"/>
              <w:jc w:val="both"/>
              <w:rPr>
                <w:rFonts w:ascii="Arial" w:hAnsi="Arial" w:cs="Arial"/>
                <w:b/>
                <w:color w:val="FF6600"/>
                <w:sz w:val="24"/>
                <w:szCs w:val="24"/>
              </w:rPr>
            </w:pPr>
            <w:r w:rsidRPr="00871E15">
              <w:rPr>
                <w:rFonts w:ascii="Arial" w:hAnsi="Arial" w:cs="Arial"/>
                <w:b/>
                <w:color w:val="FF6600"/>
                <w:sz w:val="24"/>
                <w:szCs w:val="24"/>
              </w:rPr>
              <w:t>Цинк</w:t>
            </w:r>
          </w:p>
        </w:tc>
        <w:tc>
          <w:tcPr>
            <w:tcW w:w="1343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624D4">
              <w:rPr>
                <w:rFonts w:ascii="Arial" w:hAnsi="Arial" w:cs="Arial"/>
                <w:sz w:val="24"/>
                <w:szCs w:val="24"/>
              </w:rPr>
              <w:t>15 мг</w:t>
            </w:r>
          </w:p>
        </w:tc>
        <w:tc>
          <w:tcPr>
            <w:tcW w:w="3594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Играет большую роль в з</w:t>
            </w:r>
            <w:r w:rsidRPr="008624D4">
              <w:rPr>
                <w:rFonts w:ascii="Arial" w:hAnsi="Arial" w:cs="Arial"/>
                <w:sz w:val="24"/>
                <w:szCs w:val="24"/>
              </w:rPr>
              <w:t>а</w:t>
            </w:r>
            <w:r w:rsidRPr="008624D4">
              <w:rPr>
                <w:rFonts w:ascii="Arial" w:hAnsi="Arial" w:cs="Arial"/>
                <w:sz w:val="24"/>
                <w:szCs w:val="24"/>
              </w:rPr>
              <w:t>живлении ран, восста новл</w:t>
            </w:r>
            <w:r w:rsidRPr="008624D4">
              <w:rPr>
                <w:rFonts w:ascii="Arial" w:hAnsi="Arial" w:cs="Arial"/>
                <w:sz w:val="24"/>
                <w:szCs w:val="24"/>
              </w:rPr>
              <w:t>е</w:t>
            </w:r>
            <w:r w:rsidRPr="008624D4">
              <w:rPr>
                <w:rFonts w:ascii="Arial" w:hAnsi="Arial" w:cs="Arial"/>
                <w:sz w:val="24"/>
                <w:szCs w:val="24"/>
              </w:rPr>
              <w:t>нии поврежденных тканей</w:t>
            </w:r>
          </w:p>
        </w:tc>
        <w:tc>
          <w:tcPr>
            <w:tcW w:w="3579" w:type="dxa"/>
            <w:vAlign w:val="center"/>
          </w:tcPr>
          <w:p w:rsidR="0009765D" w:rsidRDefault="0009765D" w:rsidP="008A53AC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8624D4">
              <w:rPr>
                <w:rFonts w:ascii="Arial" w:hAnsi="Arial" w:cs="Arial"/>
                <w:sz w:val="24"/>
                <w:szCs w:val="24"/>
              </w:rPr>
              <w:t>Мясо, яйца, домашняя пт</w:t>
            </w:r>
            <w:r w:rsidRPr="008624D4">
              <w:rPr>
                <w:rFonts w:ascii="Arial" w:hAnsi="Arial" w:cs="Arial"/>
                <w:sz w:val="24"/>
                <w:szCs w:val="24"/>
              </w:rPr>
              <w:t>и</w:t>
            </w:r>
            <w:r w:rsidRPr="008624D4">
              <w:rPr>
                <w:rFonts w:ascii="Arial" w:hAnsi="Arial" w:cs="Arial"/>
                <w:sz w:val="24"/>
                <w:szCs w:val="24"/>
              </w:rPr>
              <w:t>ца, рыба, изделия из дро</w:t>
            </w:r>
            <w:r w:rsidRPr="008624D4">
              <w:rPr>
                <w:rFonts w:ascii="Arial" w:hAnsi="Arial" w:cs="Arial"/>
                <w:sz w:val="24"/>
                <w:szCs w:val="24"/>
              </w:rPr>
              <w:t>б</w:t>
            </w:r>
            <w:r w:rsidRPr="008624D4">
              <w:rPr>
                <w:rFonts w:ascii="Arial" w:hAnsi="Arial" w:cs="Arial"/>
                <w:sz w:val="24"/>
                <w:szCs w:val="24"/>
              </w:rPr>
              <w:t>леного зерна</w:t>
            </w:r>
          </w:p>
        </w:tc>
      </w:tr>
    </w:tbl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71E15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808080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br w:type="page"/>
      </w:r>
      <w:r w:rsidRPr="00871E15">
        <w:rPr>
          <w:rFonts w:ascii="Arial" w:hAnsi="Arial" w:cs="Arial"/>
          <w:b/>
          <w:color w:val="808080"/>
          <w:sz w:val="24"/>
          <w:szCs w:val="24"/>
          <w:u w:val="single"/>
        </w:rPr>
        <w:t>Витамины и лекарства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Их взаимодействие и взаимовлияние очень велики.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Однако </w:t>
      </w:r>
      <w:r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 xml:space="preserve"> большинстве случаев взаимодействие лекарств с питанием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приводит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 нарушениям, но риск увеличивае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ся пропорционально времени,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течение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которого вы принимаете препарат. Антибиот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ки, противосудорожные и химиотерапевтические средства, а также антикоагулянты в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зывают наибольшее количество негативных реакций. Врачи обычно не знают, потре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ляют ли их пациенты какие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нибудь добавки, поэтому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общите доктору об этом.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71E15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808080"/>
          <w:sz w:val="24"/>
          <w:szCs w:val="24"/>
          <w:u w:val="single"/>
        </w:rPr>
      </w:pPr>
      <w:r w:rsidRPr="00871E15">
        <w:rPr>
          <w:rFonts w:ascii="Arial" w:hAnsi="Arial" w:cs="Arial"/>
          <w:b/>
          <w:color w:val="808080"/>
          <w:sz w:val="24"/>
          <w:szCs w:val="24"/>
          <w:u w:val="single"/>
        </w:rPr>
        <w:t>Витамины и стресс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Физический стресс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понижает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уровень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определенных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витаминов в крови, особенно витамина С. Здравый смысл подсказывает,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обратный пр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цесс поможет победить стресс, и многие популяризаторы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советуют людям, постоянно испытывающим физич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ское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эмоциональное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напряжение, принимать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добавки.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мины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рекламируются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только как антистрессовые.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71E15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808080"/>
          <w:sz w:val="24"/>
          <w:szCs w:val="24"/>
          <w:u w:val="single"/>
        </w:rPr>
      </w:pPr>
      <w:r w:rsidRPr="00871E15">
        <w:rPr>
          <w:rFonts w:ascii="Arial" w:hAnsi="Arial" w:cs="Arial"/>
          <w:b/>
          <w:color w:val="808080"/>
          <w:sz w:val="24"/>
          <w:szCs w:val="24"/>
          <w:u w:val="single"/>
        </w:rPr>
        <w:t>Витамины и болезни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Витамин С определенно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эффективен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симптомах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простуды, но если вы чувс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вуете себя настолько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плохо,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собираетесь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обратиться к врачу, то прием аскорбин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вой кислоты ненадолго облегчит ваше состояние.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71E15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808080"/>
          <w:sz w:val="24"/>
          <w:szCs w:val="24"/>
          <w:u w:val="single"/>
        </w:rPr>
      </w:pPr>
      <w:r w:rsidRPr="00871E15">
        <w:rPr>
          <w:rFonts w:ascii="Arial" w:hAnsi="Arial" w:cs="Arial"/>
          <w:b/>
          <w:color w:val="808080"/>
          <w:sz w:val="24"/>
          <w:szCs w:val="24"/>
          <w:u w:val="single"/>
        </w:rPr>
        <w:t>Минералы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Мужчинам следует проявлять активный интерес к кальцию. Примерно с 35 лет к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ждый из нас постепенно теряет кальций,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содержащийся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костях. Многие женщины среднего возраста страдают искривлением позвоночника, сутулостью, у них нередки переломы бедра. Мужчины начинают испытывать подобные затруднения позже,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скольку их кости толще и обеспечивают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больший запас. Тем не м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нее каждый должен выпивать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около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литра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молока в день или принимать </w:t>
      </w:r>
      <w:r>
        <w:rPr>
          <w:rFonts w:ascii="Arial" w:hAnsi="Arial" w:cs="Arial"/>
          <w:sz w:val="24"/>
          <w:szCs w:val="24"/>
        </w:rPr>
        <w:t>1 г</w:t>
      </w:r>
      <w:r w:rsidRPr="008624D4">
        <w:rPr>
          <w:rFonts w:ascii="Arial" w:hAnsi="Arial" w:cs="Arial"/>
          <w:sz w:val="24"/>
          <w:szCs w:val="24"/>
        </w:rPr>
        <w:t xml:space="preserve"> кальция в любой фо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ме.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Как уже упоминалось, молодые женщины часто нуждаются в дополнительном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лезе, но прежде, чем назначать добавки железа мужчине, страдающему железодеф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цитной анемией, надо обязательно установить ее причину.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D23B26" w:rsidRDefault="0009765D" w:rsidP="008A53AC">
      <w:pPr>
        <w:spacing w:after="0"/>
        <w:ind w:firstLine="454"/>
        <w:jc w:val="both"/>
        <w:rPr>
          <w:rFonts w:ascii="Arial" w:hAnsi="Arial" w:cs="Arial"/>
          <w:b/>
          <w:color w:val="808080"/>
          <w:sz w:val="24"/>
          <w:szCs w:val="24"/>
          <w:u w:val="single"/>
        </w:rPr>
      </w:pPr>
      <w:r w:rsidRPr="00D23B26">
        <w:rPr>
          <w:rFonts w:ascii="Arial" w:hAnsi="Arial" w:cs="Arial"/>
          <w:b/>
          <w:color w:val="808080"/>
          <w:sz w:val="24"/>
          <w:szCs w:val="24"/>
          <w:u w:val="single"/>
        </w:rPr>
        <w:t>Витаминные и минеральные добавки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Следует ли принимать их 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профилактики? Да, если от этого вы почувствуете себя лучше.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врачи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преувеличивают опасность передозировки</w:t>
      </w:r>
      <w:r>
        <w:rPr>
          <w:rFonts w:ascii="Arial" w:hAnsi="Arial" w:cs="Arial"/>
          <w:sz w:val="24"/>
          <w:szCs w:val="24"/>
        </w:rPr>
        <w:t xml:space="preserve">, однако </w:t>
      </w:r>
      <w:r w:rsidRPr="008624D4">
        <w:rPr>
          <w:rFonts w:ascii="Arial" w:hAnsi="Arial" w:cs="Arial"/>
          <w:sz w:val="24"/>
          <w:szCs w:val="24"/>
        </w:rPr>
        <w:t>чтобы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равиться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витаминами,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необходима огромная доза</w:t>
      </w:r>
      <w:r>
        <w:rPr>
          <w:rFonts w:ascii="Arial" w:hAnsi="Arial" w:cs="Arial"/>
          <w:sz w:val="24"/>
          <w:szCs w:val="24"/>
        </w:rPr>
        <w:t>;</w:t>
      </w:r>
      <w:r w:rsidRPr="008624D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ругие специалисты считают,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подобные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добавки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бесполезны</w:t>
      </w:r>
      <w:r>
        <w:rPr>
          <w:rFonts w:ascii="Arial" w:hAnsi="Arial" w:cs="Arial"/>
          <w:sz w:val="24"/>
          <w:szCs w:val="24"/>
        </w:rPr>
        <w:t xml:space="preserve">… </w:t>
      </w:r>
      <w:r w:rsidRPr="008624D4">
        <w:rPr>
          <w:rFonts w:ascii="Arial" w:hAnsi="Arial" w:cs="Arial"/>
          <w:sz w:val="24"/>
          <w:szCs w:val="24"/>
        </w:rPr>
        <w:t>Здесь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определенная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истины,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многие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действия не приносят видимой пользы, включая и те, от которых мы получаем уд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вольствие.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Все в мире относительно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исходя из этого тезиса,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таблетка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витамина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лу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ше, чем пластинка жевательной резинки, но хуже свежей морковки.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D23B26" w:rsidRDefault="0009765D" w:rsidP="00D23B26">
      <w:pPr>
        <w:shd w:val="clear" w:color="auto" w:fill="CCFFCC"/>
        <w:spacing w:after="0"/>
        <w:ind w:firstLine="45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23B26">
        <w:rPr>
          <w:rFonts w:ascii="Arial" w:hAnsi="Arial" w:cs="Arial"/>
          <w:b/>
          <w:sz w:val="24"/>
          <w:szCs w:val="24"/>
          <w:u w:val="single"/>
        </w:rPr>
        <w:t>Разумное правило</w:t>
      </w:r>
    </w:p>
    <w:p w:rsidR="0009765D" w:rsidRPr="008624D4" w:rsidRDefault="0009765D" w:rsidP="00D23B26">
      <w:pPr>
        <w:shd w:val="clear" w:color="auto" w:fill="CCFFCC"/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Поливитамины и минеральные добавки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эффективны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условии, что у вас и так неплохое здоровье. А если оно серьезно подорвано, добавки, ск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рее всего, не помогут. Например, для лечения железодефицитной анемии в тип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вом поливитамине слишком мало железа. Нехватка витаминов A, D или фолиевой кислоты свидетельствует о зн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чительных нарушениях, и вам надо обратиться к врачу, чт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бы определить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причину.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быть, некоторый излишек витаминов А, С и Е или селена действительно сниж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риск заболевания раком, но я советую принимать ежедневно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одного гра</w:t>
      </w:r>
      <w:r w:rsidRPr="008624D4">
        <w:rPr>
          <w:rFonts w:ascii="Arial" w:hAnsi="Arial" w:cs="Arial"/>
          <w:sz w:val="24"/>
          <w:szCs w:val="24"/>
        </w:rPr>
        <w:t>м</w:t>
      </w:r>
      <w:r w:rsidRPr="008624D4">
        <w:rPr>
          <w:rFonts w:ascii="Arial" w:hAnsi="Arial" w:cs="Arial"/>
          <w:sz w:val="24"/>
          <w:szCs w:val="24"/>
        </w:rPr>
        <w:t xml:space="preserve">ма витамина С, а остальных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не больше, чем содержат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витаминные таблетки.</w:t>
      </w:r>
    </w:p>
    <w:p w:rsidR="0009765D" w:rsidRPr="00FA00D0" w:rsidRDefault="0009765D" w:rsidP="00FA00D0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 w:rsidRPr="00FA00D0">
        <w:rPr>
          <w:rFonts w:ascii="Arial" w:hAnsi="Arial" w:cs="Arial"/>
          <w:sz w:val="32"/>
          <w:szCs w:val="32"/>
        </w:rPr>
        <w:t xml:space="preserve">ПИТАНИЕ </w:t>
      </w:r>
      <w:r>
        <w:rPr>
          <w:rFonts w:ascii="Arial" w:hAnsi="Arial" w:cs="Arial"/>
          <w:sz w:val="32"/>
          <w:szCs w:val="32"/>
        </w:rPr>
        <w:t xml:space="preserve"> </w:t>
      </w:r>
      <w:r w:rsidRPr="00FA00D0">
        <w:rPr>
          <w:rFonts w:ascii="Arial" w:hAnsi="Arial" w:cs="Arial"/>
          <w:sz w:val="32"/>
          <w:szCs w:val="32"/>
        </w:rPr>
        <w:t xml:space="preserve">И </w:t>
      </w:r>
      <w:r>
        <w:rPr>
          <w:rFonts w:ascii="Arial" w:hAnsi="Arial" w:cs="Arial"/>
          <w:sz w:val="32"/>
          <w:szCs w:val="32"/>
        </w:rPr>
        <w:t xml:space="preserve"> </w:t>
      </w:r>
      <w:r w:rsidRPr="00FA00D0">
        <w:rPr>
          <w:rFonts w:ascii="Arial" w:hAnsi="Arial" w:cs="Arial"/>
          <w:sz w:val="32"/>
          <w:szCs w:val="32"/>
        </w:rPr>
        <w:t>АТЕРОСКЛЕРОЗ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Будучи причиной сердечной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недостаточности,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инфарктов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инсультов,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атероскл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роз является отчасти следствием неправильного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питания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полностью предо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вратим за счет диеты.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Поскольку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атеросклероз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возглавляет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список причин смертн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сти в США и большинстве развитых стран,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хорошая возможность. Среди американцев 40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50 лет смертность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сердечно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сосудистых заболеваний составляет 16% от общего 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личества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летальных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исходов. Для 50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летних эта цифра возраст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до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30%,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70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85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летних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достигает 50%.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То, что пораженные атеросклерозом артерии утрачивают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эластичность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не с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мая главная проблема. Большинству известно, что основное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нарушение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состоит в том, что сосуды закупориваются. Материал, сужающий оптимальный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их диаметр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холест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рин, который начинает налипать 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стенки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раннем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возрасте. Изучение этого явления 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чалось в 50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е годы, когда при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вскрытии солдат, погибших в Корее, обнаружили инте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сивное отложение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холестерина на стенках сосудов 18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25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летних мужчин.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Атеросклероз поражает все артерии, но крупные сосуды обладают некоторым з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пасом пропускной способности, так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слабым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звеном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оказываются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мелкие арт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рии. Когда препятствия в сосудах ограничивают приток крови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коронарным артериям, 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достаток переносимого кровью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кислорода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вызывает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сердечно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сосудистые заболев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ния (боли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груди,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стенокардию,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сердечную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недостаточность, а при поражении части се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 xml:space="preserve">дечной мышцы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инфаркт). Закупорка какой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либо малой артерии в мозгу провоцир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ет временные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неврологические нарушения (слабость, головокружение,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путаницу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мы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лях).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вследствие постоянной закупорки гибнет часть мозга,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наступает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инсульт,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сопровождаемый параличом.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С 1960 года количество инфарктов в Соединенных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Штатах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снизилось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30% и продолжает сокращаться. Частота инсультов упала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вдвое.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Улучшение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питания засл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живает определенного признания, хотя и другие действия (отказ от курения, занятия спортом) также сыграли свою роль. Однако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инфаркты, и инсульты остаются на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большим фактором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риска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большинства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мужчин, хотя правильная диета может св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сти его к нулю. Наверное, вы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уже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поняли, что речь идет о растительной, волокнос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держащей пище, включающей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мало жиров и мяса, за которую специалисты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диетологи ратуют в течение десятилетий. Во избежание атеросклероза на такую диету надо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реходить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очень раннем возрасте, но никогда не поздно начать с нуля. Д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казано,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 человека, резко улучшившего свою диету, уже образовавшийся слой холестерина ра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творяется.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Рациональное питание в той или иной степени защитит вас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других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заболев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ний. Вот факты, которые вместе с размышлениями укажут вам верный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путь.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FA00D0" w:rsidRDefault="0009765D" w:rsidP="00FA00D0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 w:rsidRPr="00FA00D0">
        <w:rPr>
          <w:rFonts w:ascii="Arial" w:hAnsi="Arial" w:cs="Arial"/>
          <w:sz w:val="32"/>
          <w:szCs w:val="32"/>
        </w:rPr>
        <w:t>ПИТАНИЕ И ЗЛОКАЧЕСТВЕННЫЕ ОПУХОЛИ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У некурящих мужчин рак простаты, прямой кишки и мочевого пузыря возглавляют список возможных мест возникновения опухолей.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Рак простаты. Если ориентироваться на то, что в 1993 г</w:t>
      </w:r>
      <w:r>
        <w:rPr>
          <w:rFonts w:ascii="Arial" w:hAnsi="Arial" w:cs="Arial"/>
          <w:sz w:val="24"/>
          <w:szCs w:val="24"/>
        </w:rPr>
        <w:t xml:space="preserve">. </w:t>
      </w:r>
      <w:r w:rsidRPr="008624D4">
        <w:rPr>
          <w:rFonts w:ascii="Arial" w:hAnsi="Arial" w:cs="Arial"/>
          <w:sz w:val="24"/>
          <w:szCs w:val="24"/>
        </w:rPr>
        <w:t>зафиксировано 165 т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сяч вновь заболевших, это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основное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мужское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заболевание.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Данный показатель в т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чение нескольких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десятилетий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возрастал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довольно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медленно. Правильное пит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ние, по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видимому, является одной из профилактических мер.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Рак толстой и прямой кишки. Встречается в 2 раза реже рака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простаты;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после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ние 40 лет заболеваемость среди белого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населения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снизилась;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среди чернокожих увеличилась, возможно, из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за изменения уровня потребления жиров. Ожирение увел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чивает риск заболеть данным видом рака. Потребление большого количества волокн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стой пищи и исключение жиров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определенной степени снижает этот риск, вер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ятно, вследствие ускорения прохождения через кишечник отходов и канцерогенных 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ществ или изменения соотношения бактерий, обитающих в кишечнике.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Рак мочевого пузыря. Будучи фильтратом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имеющихся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жидк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стей, моча является концентратом любых токсинов, поэтому канцерогены окружающей ср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 xml:space="preserve">ды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основная причина опухолей мочевого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пузыря.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того, поскольку мужчины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ставляют 80% жертв этого заболевания, специфические, сугубо мужские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факторы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личивают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опасность.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Мужчины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курят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больше женщин, а курение удваивает риск опух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ли мочевого пузыря. Они чаще женщин соглашаются на работу в химических прои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водствах, 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работники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литейной, резиновой, лакокрасочной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кожгалантерейной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отра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лей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подвержены этому виду рака. Но ни один диетический фактор не увелич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риска; лет десять назад газеты украшало множество историй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насчет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вреда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кофе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 искусственных подсластителей, однако последующие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исследования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твердили первоначальных опасений. Витамины и минеральные вещества могут активизир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вать защитные функции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организма.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Рак поджелудочной железы. Эта болезнь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одна из неприятнейших и почти наве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няка приводит к летальному исходу, занимая в списке пр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чин смертности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пятое место после рака легких, простаты, кишечника и мочевого пуз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ря. Расположенная в глубине брюшной полости, поджелудочная железа труднодоступна для обследования, а нар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шения ее функций могут не проявлять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себя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ранних стадиях.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течение большей части XX века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заболеваемость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раком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поджелудочной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железы возрастала, но с 1970 г</w:t>
      </w:r>
      <w:r>
        <w:rPr>
          <w:rFonts w:ascii="Arial" w:hAnsi="Arial" w:cs="Arial"/>
          <w:sz w:val="24"/>
          <w:szCs w:val="24"/>
        </w:rPr>
        <w:t>.</w:t>
      </w:r>
      <w:r w:rsidRPr="008624D4">
        <w:rPr>
          <w:rFonts w:ascii="Arial" w:hAnsi="Arial" w:cs="Arial"/>
          <w:sz w:val="24"/>
          <w:szCs w:val="24"/>
        </w:rPr>
        <w:t xml:space="preserve"> держится на постоянном уровне,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скорее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всего, благодаря б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лансу между количеством людей, бросающих курить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(курение удваивает и даже утра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вает риск),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увеличивающимся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количеством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пожилых людей. Мужчины забол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вают этим видом рака почти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чаще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женщин. Большинство случаев заболевания 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мечаются 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мужчин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старше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60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лет, из них 60% чернокожих.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Чтобы снизить этот риск, бросайте курить и переходите на диету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малым соде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жанием жиров.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Питание играет большую роль в профилактике рака. Исследования показывают, что лучше всего этому способствуют крестоцветные растения (капуста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обыкновенная, цветная, брокколи и брюссельская). Потребление больших количеств луковичных (лук репчатый, зеленый, чеснок) в значительной степени уменьшает опасность рака желу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ка.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Химические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соединения,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придающие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этим растениям специфический запах, влияют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холестерина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оказывают противовоспалительное действие</w:t>
      </w:r>
      <w:r>
        <w:rPr>
          <w:rFonts w:ascii="Arial" w:hAnsi="Arial" w:cs="Arial"/>
          <w:sz w:val="24"/>
          <w:szCs w:val="24"/>
        </w:rPr>
        <w:t>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Защитники естественного образа жизни осуждают применение пищевых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доб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вок в современном производстве продуктов питания, да и сам процесс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одобряют. Если бы я мог выбирать, то ел бы исключительно свежую пищу органического происхожд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ния, но, увы, никто из горожан не имеет такой возможности, за исключением очень б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гатых людей. Хотя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современные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добавки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 улучшают пищу, но следует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скептически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ситься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сторонникам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возврата к приготовлению и консервации пищевых проду</w:t>
      </w:r>
      <w:r w:rsidRPr="008624D4">
        <w:rPr>
          <w:rFonts w:ascii="Arial" w:hAnsi="Arial" w:cs="Arial"/>
          <w:sz w:val="24"/>
          <w:szCs w:val="24"/>
        </w:rPr>
        <w:t>к</w:t>
      </w:r>
      <w:r w:rsidRPr="008624D4">
        <w:rPr>
          <w:rFonts w:ascii="Arial" w:hAnsi="Arial" w:cs="Arial"/>
          <w:sz w:val="24"/>
          <w:szCs w:val="24"/>
        </w:rPr>
        <w:t>тов с использованием старых технологий. Многие традиционные методы приготовления п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щи способствуют развитию рака. Даже в настолько развитых странах, 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ния,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где любят засоленную, копченую и обработанную нитритами пищу, очень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высока забол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ваемость опухолями верхнего отдела пищеварительного тракта</w:t>
      </w:r>
      <w:r>
        <w:rPr>
          <w:rFonts w:ascii="Arial" w:hAnsi="Arial" w:cs="Arial"/>
          <w:sz w:val="24"/>
          <w:szCs w:val="24"/>
        </w:rPr>
        <w:t xml:space="preserve"> – </w:t>
      </w:r>
      <w:r w:rsidRPr="008624D4">
        <w:rPr>
          <w:rFonts w:ascii="Arial" w:hAnsi="Arial" w:cs="Arial"/>
          <w:sz w:val="24"/>
          <w:szCs w:val="24"/>
        </w:rPr>
        <w:t>пищев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да и желудка. Уж лучше пользоваться достижениями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современной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химии.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Доказано, что витамины А, С, Е</w:t>
      </w:r>
      <w:r>
        <w:rPr>
          <w:rFonts w:ascii="Arial" w:hAnsi="Arial" w:cs="Arial"/>
          <w:sz w:val="24"/>
          <w:szCs w:val="24"/>
        </w:rPr>
        <w:t xml:space="preserve"> и</w:t>
      </w:r>
      <w:r w:rsidRPr="008624D4">
        <w:rPr>
          <w:rFonts w:ascii="Arial" w:hAnsi="Arial" w:cs="Arial"/>
          <w:sz w:val="24"/>
          <w:szCs w:val="24"/>
        </w:rPr>
        <w:t xml:space="preserve"> селен </w:t>
      </w:r>
      <w:r>
        <w:rPr>
          <w:rFonts w:ascii="Arial" w:hAnsi="Arial" w:cs="Arial"/>
          <w:sz w:val="24"/>
          <w:szCs w:val="24"/>
        </w:rPr>
        <w:t xml:space="preserve">– </w:t>
      </w:r>
      <w:r w:rsidRPr="008624D4">
        <w:rPr>
          <w:rFonts w:ascii="Arial" w:hAnsi="Arial" w:cs="Arial"/>
          <w:sz w:val="24"/>
          <w:szCs w:val="24"/>
        </w:rPr>
        <w:t>весьма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надежная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защита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злокачес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венных опухолей.</w:t>
      </w:r>
      <w:r>
        <w:rPr>
          <w:rFonts w:ascii="Arial" w:hAnsi="Arial" w:cs="Arial"/>
          <w:sz w:val="24"/>
          <w:szCs w:val="24"/>
        </w:rPr>
        <w:t xml:space="preserve"> Однако е</w:t>
      </w:r>
      <w:r w:rsidRPr="008624D4">
        <w:rPr>
          <w:rFonts w:ascii="Arial" w:hAnsi="Arial" w:cs="Arial"/>
          <w:sz w:val="24"/>
          <w:szCs w:val="24"/>
        </w:rPr>
        <w:t>сли правильное питание может предотвратить атероскл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роз, то при раке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это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лишь одна из профилактических мер.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Сбалансированная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снизить риск з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болевания на 30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>50%.</w:t>
      </w:r>
    </w:p>
    <w:p w:rsidR="0009765D" w:rsidRPr="00F9129F" w:rsidRDefault="0009765D" w:rsidP="00F9129F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 w:rsidRPr="00F9129F">
        <w:rPr>
          <w:rFonts w:ascii="Arial" w:hAnsi="Arial" w:cs="Arial"/>
          <w:sz w:val="32"/>
          <w:szCs w:val="32"/>
        </w:rPr>
        <w:t>ПИТАНИЕ  И  ГИПЕРТОНИЯ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Это заболевание почти полностью зависит от питания. У жителей индустриально развитых стран кровяное давление повышается с возрастом,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достигая у многих опа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ных уровней. Такого не происходит в слаборазвитых странах, где потребляют мало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ли. Там это заболевание практически неизвестно.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Люди во все времена стремились добыть еду легко и быстро, а слаборазвитые (или просто бедные) сообщества всегда испытывали трудности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мясом, сахаром, а</w:t>
      </w:r>
      <w:r w:rsidRPr="008624D4">
        <w:rPr>
          <w:rFonts w:ascii="Arial" w:hAnsi="Arial" w:cs="Arial"/>
          <w:sz w:val="24"/>
          <w:szCs w:val="24"/>
        </w:rPr>
        <w:t>л</w:t>
      </w:r>
      <w:r w:rsidRPr="008624D4">
        <w:rPr>
          <w:rFonts w:ascii="Arial" w:hAnsi="Arial" w:cs="Arial"/>
          <w:sz w:val="24"/>
          <w:szCs w:val="24"/>
        </w:rPr>
        <w:t>коголем и солью. Становясь богаче, можно позволить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себе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есть то, что хочется, и люди тут же переходят на ранее недоступную пищу.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Американцы испытывают особое пр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страстие к соли, потребляя ее по меньшей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мере в 10 раз больше, чем требуется орг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низму.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Во всех странах есть "пустая еда"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легко приготовляемая, с ясно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выраженным вкусом, дешевая и зачастую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совсем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питательная.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Хрустящий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картофель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лишь один из примеров такой еды.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 американских продуктах подобного типа очень много соли, но это связано 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все не с технологией их приготовления, а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американцы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любят соленую п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щу. В какой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то степени это сложилось исторически.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До развития технологии замораживания и консервирования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засолка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была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одним из наиболее легких способов сохранения пищевых продуктов, так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микроорганизмы не размножаются в насыщенной солью среде. Когда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начале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XIX века научились консе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вировать, 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производители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заготавливали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уже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круто посоленные продукты. К несч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стью, это способствует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сохранению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только продуктов, но и дурной привычки. Нам еда без соли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кажется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безвкусной.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Однако человек, который никогда не подсаливает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покупает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консервированные или приготовленные с солью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продукты,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потре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ляет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более чем достато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но.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Конечно, не каждый, кто питается по западному образцу, страдает угрожающе в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соким кровяным давлением, но беда в том, что у нас все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еще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легкого способа о</w:t>
      </w:r>
      <w:r w:rsidRPr="008624D4">
        <w:rPr>
          <w:rFonts w:ascii="Arial" w:hAnsi="Arial" w:cs="Arial"/>
          <w:sz w:val="24"/>
          <w:szCs w:val="24"/>
        </w:rPr>
        <w:t>п</w:t>
      </w:r>
      <w:r w:rsidRPr="008624D4">
        <w:rPr>
          <w:rFonts w:ascii="Arial" w:hAnsi="Arial" w:cs="Arial"/>
          <w:sz w:val="24"/>
          <w:szCs w:val="24"/>
        </w:rPr>
        <w:t>ределения "чувствительности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соли".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большинстве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случаев высокое давление д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о себе знать в среднем возрасте, так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если вы миновали 50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летний рубеж с но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мальным давлением, уповайте на то,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что оно и дальше останется на этом уровне, сколько бы соли вы ни потребляли.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4D1115" w:rsidRDefault="0009765D" w:rsidP="004D1115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 w:rsidRPr="004D1115">
        <w:rPr>
          <w:rFonts w:ascii="Arial" w:hAnsi="Arial" w:cs="Arial"/>
          <w:sz w:val="32"/>
          <w:szCs w:val="32"/>
        </w:rPr>
        <w:t>ПИТАНИЕ  И  ДИАБЕТ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Примерно 2% населения страдает диабетом, проявляющимся в двух формах.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Так называемый инсулинзависимый диабет возникает внезапно, обычно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поражая детей, но иногда и взрослых, и с самого начала требует введения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инсулина. Согласно наиб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лее популярной теории, это заболевание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развивается, когда вирус провоцирует ошибо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ную реакцию иммунной системы на разрушение клеток поджелудочной железы, произв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дящих инсулин.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Неправильная диета может спровоцировать диабет у детей. Меры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предосторожн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сти, описанные в этой книге, будут, конечно, слишком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запоздалыми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 тех, кто уже страдает им, но могут сослужить пользу при планировании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семьи. У американских д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тей, вскармливаемых исключительно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грудью,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риск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диабета составляет порядка 33%. В остальном мире его проявления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связаны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 потреблением коровьего молока. В стр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нах с наиболее высоким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потреблением молока, например в Финляндии, уровень забол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ваемости в 5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выше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 сравнению с США. В Японии, где коровье молоко не входит в обычную диету, случаи детского диабета достаточно редки.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Исследователи предполагают, что кишечник недоношенных младенцев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всасыв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 часть содержащегося в коровьем молоке белка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(кишечник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нормально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развитых гру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ных детей не поглощает больших молекул), и этот чуждый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организму белок стимулир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ет их иммунную систему. Все идет нормально,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 какой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то причине защитная р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акция не затрагивает клетки, производящие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инсулин.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Тогда обостренная чувствительность неверно скоординированной иммунной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си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темы вызывает еще более мощную атаку этих клеток. Женское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молоко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содержит чужеродных белков, поэтому дети, не получающие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другой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первые 6 месяцев жизни, вырастают с более прочной иммунной системой.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Более распространен (3/4 всех случаев) диабет среди взрослых.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возникнов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нии главную роль играет наследственность.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Если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родители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близкие родстве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ники страдали диабетом, ваш риск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составляет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30%,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инсулинзависимого ди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 xml:space="preserve">бета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10%). Неправильное питание может спровоцировать диабет, и главным виновником является не всеобщий враг </w:t>
      </w:r>
      <w:r>
        <w:rPr>
          <w:rFonts w:ascii="Arial" w:hAnsi="Arial" w:cs="Arial"/>
          <w:sz w:val="24"/>
          <w:szCs w:val="24"/>
        </w:rPr>
        <w:t xml:space="preserve">– </w:t>
      </w:r>
      <w:r w:rsidRPr="008624D4">
        <w:rPr>
          <w:rFonts w:ascii="Arial" w:hAnsi="Arial" w:cs="Arial"/>
          <w:sz w:val="24"/>
          <w:szCs w:val="24"/>
        </w:rPr>
        <w:t>сахар,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поглощаемые вами калории. Почти все эти бол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ные страдают также 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чрезмерного веса, и лучшим лечением являются не та</w:t>
      </w:r>
      <w:r w:rsidRPr="008624D4">
        <w:rPr>
          <w:rFonts w:ascii="Arial" w:hAnsi="Arial" w:cs="Arial"/>
          <w:sz w:val="24"/>
          <w:szCs w:val="24"/>
        </w:rPr>
        <w:t>б</w:t>
      </w:r>
      <w:r w:rsidRPr="008624D4">
        <w:rPr>
          <w:rFonts w:ascii="Arial" w:hAnsi="Arial" w:cs="Arial"/>
          <w:sz w:val="24"/>
          <w:szCs w:val="24"/>
        </w:rPr>
        <w:t>летки, инсулин и отказ 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сладкого, и даже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диабетическая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снижение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веса.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Сохр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няя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стройную фигуру, вы более чем на 90% уменьшаете риск возникнов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диабета. Сбрасывание излишков веса часто возвращает уровень сахара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крови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диабетика к нормальным значениям и позволяет ему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избавиться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приема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таблеток или инъекций инсулина.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624145" w:rsidRDefault="0009765D" w:rsidP="00624145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 w:rsidRPr="00624145">
        <w:rPr>
          <w:rFonts w:ascii="Arial" w:hAnsi="Arial" w:cs="Arial"/>
          <w:sz w:val="32"/>
          <w:szCs w:val="32"/>
        </w:rPr>
        <w:t>ПИТАНИЕ  И  ЖЕЛУДОЧНО</w:t>
      </w:r>
      <w:r>
        <w:rPr>
          <w:rFonts w:ascii="Arial" w:hAnsi="Arial" w:cs="Arial"/>
          <w:sz w:val="32"/>
          <w:szCs w:val="32"/>
        </w:rPr>
        <w:t>-</w:t>
      </w:r>
      <w:r w:rsidRPr="00624145">
        <w:rPr>
          <w:rFonts w:ascii="Arial" w:hAnsi="Arial" w:cs="Arial"/>
          <w:sz w:val="32"/>
          <w:szCs w:val="32"/>
        </w:rPr>
        <w:t>КИШЕЧНЫЕ  ЗАБОЛЕВАНИЯ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Как ни парадоксально, пищеварительный тракт для правильного функциониров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ния нуждается в больших количествах неперевариваемой пищи. Тонкий кишечник по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ти полностью переваривает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усваивает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рафинированный сахар, мясо и молочные продукты</w:t>
      </w:r>
      <w:r>
        <w:rPr>
          <w:rFonts w:ascii="Arial" w:hAnsi="Arial" w:cs="Arial"/>
          <w:sz w:val="24"/>
          <w:szCs w:val="24"/>
        </w:rPr>
        <w:t xml:space="preserve"> – в итоге </w:t>
      </w:r>
      <w:r w:rsidRPr="008624D4">
        <w:rPr>
          <w:rFonts w:ascii="Arial" w:hAnsi="Arial" w:cs="Arial"/>
          <w:sz w:val="24"/>
          <w:szCs w:val="24"/>
        </w:rPr>
        <w:t>отходов,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могли бы перейти в толстую кишку, почти не ост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ется. Хлеб из хорошей белой муки, откуда в процессе изготовления удаляются темные пшеничные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отруби, также переваривается почти полностью. Белый хлеб стали вып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кать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конце XIX века. Возросшее благосостояние населения западных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стран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дало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возможность почти каждому есть столько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мяса,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молока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сладостей,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сколько позв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 xml:space="preserve">ляли себе </w:t>
      </w:r>
      <w:r>
        <w:rPr>
          <w:rFonts w:ascii="Arial" w:hAnsi="Arial" w:cs="Arial"/>
          <w:sz w:val="24"/>
          <w:szCs w:val="24"/>
        </w:rPr>
        <w:t xml:space="preserve">раньше </w:t>
      </w:r>
      <w:r w:rsidRPr="008624D4">
        <w:rPr>
          <w:rFonts w:ascii="Arial" w:hAnsi="Arial" w:cs="Arial"/>
          <w:sz w:val="24"/>
          <w:szCs w:val="24"/>
        </w:rPr>
        <w:t>только богачи. Толстый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кишечник, за тысячелетия приспособивши</w:t>
      </w:r>
      <w:r w:rsidRPr="008624D4">
        <w:rPr>
          <w:rFonts w:ascii="Arial" w:hAnsi="Arial" w:cs="Arial"/>
          <w:sz w:val="24"/>
          <w:szCs w:val="24"/>
        </w:rPr>
        <w:t>й</w:t>
      </w:r>
      <w:r w:rsidRPr="008624D4">
        <w:rPr>
          <w:rFonts w:ascii="Arial" w:hAnsi="Arial" w:cs="Arial"/>
          <w:sz w:val="24"/>
          <w:szCs w:val="24"/>
        </w:rPr>
        <w:t>ся к большим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количествам неусваиваемой волокнистой раст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тельной пищи,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трудом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воспринимал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малые количества отходов. Важнейшей его функцией является поглощ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ние воды, и чем дольше нет стула, тем суше он будет, когда появится.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Столетие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оказ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лось слишком малым промежутком для эволюционного процесса,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поэтому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толстый к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шечник не успел адаптироваться к намного меньшим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объемам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гора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до более сухого стула. В результате мы</w:t>
      </w:r>
      <w:r w:rsidRPr="008624D4">
        <w:rPr>
          <w:rFonts w:ascii="Arial" w:hAnsi="Arial" w:cs="Arial"/>
          <w:sz w:val="24"/>
          <w:szCs w:val="24"/>
        </w:rPr>
        <w:t>ш</w:t>
      </w:r>
      <w:r w:rsidRPr="008624D4">
        <w:rPr>
          <w:rFonts w:ascii="Arial" w:hAnsi="Arial" w:cs="Arial"/>
          <w:sz w:val="24"/>
          <w:szCs w:val="24"/>
        </w:rPr>
        <w:t>цы прямой кишки сжимаются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более медленно и создают большее давление, чем могут выдержать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слабые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ткани, отчего они часто воспал</w:t>
      </w:r>
      <w:r w:rsidRPr="008624D4">
        <w:rPr>
          <w:rFonts w:ascii="Arial" w:hAnsi="Arial" w:cs="Arial"/>
          <w:sz w:val="24"/>
          <w:szCs w:val="24"/>
        </w:rPr>
        <w:t>я</w:t>
      </w:r>
      <w:r w:rsidRPr="008624D4">
        <w:rPr>
          <w:rFonts w:ascii="Arial" w:hAnsi="Arial" w:cs="Arial"/>
          <w:sz w:val="24"/>
          <w:szCs w:val="24"/>
        </w:rPr>
        <w:t>ются и теряют способность выполнять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свои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функции.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Почти все, испытывая тошноту и рвоту, вздутие живота, диспепсию, диарею (п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нос) или спазмы в желудке, считают причиной того последнее съеденное ими блюдо. Однако ни один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пациентов, когда я обнаруживал у них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аппендицит, дивертик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лит, диафрагмальную гр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жу, геморрой или раздражение прямой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кишки</w:t>
      </w:r>
      <w:r>
        <w:rPr>
          <w:rFonts w:ascii="Arial" w:hAnsi="Arial" w:cs="Arial"/>
          <w:sz w:val="24"/>
          <w:szCs w:val="24"/>
        </w:rPr>
        <w:t>,</w:t>
      </w:r>
      <w:r w:rsidRPr="00624145"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почему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 xml:space="preserve">то не винил </w:t>
      </w:r>
      <w:r>
        <w:rPr>
          <w:rFonts w:ascii="Arial" w:hAnsi="Arial" w:cs="Arial"/>
          <w:sz w:val="24"/>
          <w:szCs w:val="24"/>
        </w:rPr>
        <w:t xml:space="preserve">в том </w:t>
      </w:r>
      <w:r w:rsidRPr="008624D4">
        <w:rPr>
          <w:rFonts w:ascii="Arial" w:hAnsi="Arial" w:cs="Arial"/>
          <w:sz w:val="24"/>
          <w:szCs w:val="24"/>
        </w:rPr>
        <w:t>местный ресторан. А ведь этими заболеваниями страдают все, кто питае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ся жирной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бедной растительными волокнами пищей. </w:t>
      </w:r>
      <w:r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ем скорее вы перейдете 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рациональную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диету,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больше ваши шансы на успех (по иронии судьбы,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когда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агностирую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мужчин язву, они сразу винят в своих бедах еду, но именно язв</w:t>
      </w:r>
      <w:r>
        <w:rPr>
          <w:rFonts w:ascii="Arial" w:hAnsi="Arial" w:cs="Arial"/>
          <w:sz w:val="24"/>
          <w:szCs w:val="24"/>
        </w:rPr>
        <w:t>а –</w:t>
      </w:r>
      <w:r w:rsidRPr="008624D4">
        <w:rPr>
          <w:rFonts w:ascii="Arial" w:hAnsi="Arial" w:cs="Arial"/>
          <w:sz w:val="24"/>
          <w:szCs w:val="24"/>
        </w:rPr>
        <w:t xml:space="preserve"> еди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ственн</w:t>
      </w:r>
      <w:r>
        <w:rPr>
          <w:rFonts w:ascii="Arial" w:hAnsi="Arial" w:cs="Arial"/>
          <w:sz w:val="24"/>
          <w:szCs w:val="24"/>
        </w:rPr>
        <w:t>ое</w:t>
      </w:r>
      <w:r w:rsidRPr="008624D4">
        <w:rPr>
          <w:rFonts w:ascii="Arial" w:hAnsi="Arial" w:cs="Arial"/>
          <w:sz w:val="24"/>
          <w:szCs w:val="24"/>
        </w:rPr>
        <w:t xml:space="preserve"> желудочно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кишечн</w:t>
      </w:r>
      <w:r>
        <w:rPr>
          <w:rFonts w:ascii="Arial" w:hAnsi="Arial" w:cs="Arial"/>
          <w:sz w:val="24"/>
          <w:szCs w:val="24"/>
        </w:rPr>
        <w:t>ое</w:t>
      </w:r>
      <w:r w:rsidRPr="008624D4">
        <w:rPr>
          <w:rFonts w:ascii="Arial" w:hAnsi="Arial" w:cs="Arial"/>
          <w:sz w:val="24"/>
          <w:szCs w:val="24"/>
        </w:rPr>
        <w:t xml:space="preserve"> заболевание, не имеющ</w:t>
      </w:r>
      <w:r>
        <w:rPr>
          <w:rFonts w:ascii="Arial" w:hAnsi="Arial" w:cs="Arial"/>
          <w:sz w:val="24"/>
          <w:szCs w:val="24"/>
        </w:rPr>
        <w:t xml:space="preserve">ее </w:t>
      </w:r>
      <w:r w:rsidRPr="008624D4">
        <w:rPr>
          <w:rFonts w:ascii="Arial" w:hAnsi="Arial" w:cs="Arial"/>
          <w:sz w:val="24"/>
          <w:szCs w:val="24"/>
        </w:rPr>
        <w:t>отношения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 пит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нию).</w:t>
      </w:r>
    </w:p>
    <w:p w:rsidR="0009765D" w:rsidRPr="00495B64" w:rsidRDefault="0009765D" w:rsidP="00495B64">
      <w:pPr>
        <w:shd w:val="clear" w:color="auto" w:fill="E0E0E0"/>
        <w:spacing w:after="0"/>
        <w:ind w:firstLine="454"/>
        <w:jc w:val="center"/>
        <w:rPr>
          <w:rFonts w:ascii="Arial" w:hAnsi="Arial" w:cs="Arial"/>
          <w:sz w:val="32"/>
          <w:szCs w:val="32"/>
        </w:rPr>
      </w:pPr>
      <w:r w:rsidRPr="00495B64">
        <w:rPr>
          <w:rFonts w:ascii="Arial" w:hAnsi="Arial" w:cs="Arial"/>
          <w:sz w:val="32"/>
          <w:szCs w:val="32"/>
        </w:rPr>
        <w:t>ЗАЧЕМ  НУЖНЫ  ПИТАТЕЛЬНЫЕ  ВЕЩЕСТВА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Мужчины страдают множеством болезней, которые можно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предотвратить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пом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щью сбалансированной диеты. Даже люди с крепким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здоровьем,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старея,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подвергаю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ся связанным с пищей заболеваниям (например,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ожирению),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поскольку с возрастом м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шечная масса (выделяющая большее количество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тепла)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уменьшается, а слой жира (выделяющий гораздо меньше тепла)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увеличивается. Если вам за 60, уменьшите кол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чество поглощаемых калорий примерно 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30%.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Все живые существа, вырабатывая энергию, должны сжигать пищу. Подчерк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ваю, что это не аналогия, а буквальное описание того, что происходит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организме. Сло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ные молекулы пищевых продуктов расщепляются и превращаются в двуокись у</w:t>
      </w:r>
      <w:r w:rsidRPr="008624D4">
        <w:rPr>
          <w:rFonts w:ascii="Arial" w:hAnsi="Arial" w:cs="Arial"/>
          <w:sz w:val="24"/>
          <w:szCs w:val="24"/>
        </w:rPr>
        <w:t>г</w:t>
      </w:r>
      <w:r w:rsidRPr="008624D4">
        <w:rPr>
          <w:rFonts w:ascii="Arial" w:hAnsi="Arial" w:cs="Arial"/>
          <w:sz w:val="24"/>
          <w:szCs w:val="24"/>
        </w:rPr>
        <w:t>лерода и воду, выделяя объем тепла, который мог быть получен от сжигания этих пр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дуктов в огне. Просто в клетке данный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процесс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происходит медленнее. Любая п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ща, которую вы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состоянии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переварить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усвоить, т.е. сжечь, содержит определенное количество к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лорий.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Неусваиваемые субстанции, например некоторые типы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волокон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неперевар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ваемая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пища (в основном, химические экстракты типа кофе и чая), калорий 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жат.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Холоднокровным животным при движении необходимо такое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количество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эне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гии, что и теплокровным или птицам, но они почти не нуждаются в ней,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находясь в с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стоянии покоя. У теплокровных животных жажда энергии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неиссякаема; люди тратят 2/3 своих дневных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калорий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поддержание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постоянной температуры тела. Вот п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чему для сжигания лишних калорий нужно такое удручающее количество спорти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ных упражнений.</w:t>
      </w:r>
    </w:p>
    <w:p w:rsidR="0009765D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495B64" w:rsidRDefault="0009765D" w:rsidP="008A53AC">
      <w:pPr>
        <w:spacing w:after="0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495B64">
        <w:rPr>
          <w:rFonts w:ascii="Arial" w:hAnsi="Arial" w:cs="Arial"/>
          <w:b/>
          <w:sz w:val="24"/>
          <w:szCs w:val="24"/>
        </w:rPr>
        <w:t>БЕЛКИ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Белки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это большие сложные молекулы, которые служат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построения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структ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ры тела (мышц, кожи, нервов) и осуществления метаболизма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(гормоны, ферменты, кровь). Мясо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достаточно богатый их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источник,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белки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представлены в природе 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столько широко, что те, кто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питается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разнообразно, практически могут обходиться без него.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 xml:space="preserve">Дневное количество белка для мужчины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45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60 граммов.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Непрофессионалам обычно трудно поверить в то, что одна баранья котлета в день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вполне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удовлетворяет потребность организма в белках, но это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бесспорно.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Американцы, как и жители др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гих богатых стран, потребляют слишком много белка</w:t>
      </w:r>
      <w:r>
        <w:rPr>
          <w:rFonts w:ascii="Arial" w:hAnsi="Arial" w:cs="Arial"/>
          <w:sz w:val="24"/>
          <w:szCs w:val="24"/>
        </w:rPr>
        <w:t xml:space="preserve"> –</w:t>
      </w:r>
      <w:r w:rsidRPr="008624D4">
        <w:rPr>
          <w:rFonts w:ascii="Arial" w:hAnsi="Arial" w:cs="Arial"/>
          <w:sz w:val="24"/>
          <w:szCs w:val="24"/>
        </w:rPr>
        <w:t xml:space="preserve"> в 2</w:t>
      </w:r>
      <w:r>
        <w:rPr>
          <w:rFonts w:ascii="Arial" w:hAnsi="Arial" w:cs="Arial"/>
          <w:sz w:val="24"/>
          <w:szCs w:val="24"/>
        </w:rPr>
        <w:t>-</w:t>
      </w:r>
      <w:r w:rsidRPr="008624D4">
        <w:rPr>
          <w:rFonts w:ascii="Arial" w:hAnsi="Arial" w:cs="Arial"/>
          <w:sz w:val="24"/>
          <w:szCs w:val="24"/>
        </w:rPr>
        <w:t>4 раза больше, чем необход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мо. Хотя для здорового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человека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такой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излишек безвреден, в этом нет и ничего поле</w:t>
      </w:r>
      <w:r w:rsidRPr="008624D4">
        <w:rPr>
          <w:rFonts w:ascii="Arial" w:hAnsi="Arial" w:cs="Arial"/>
          <w:sz w:val="24"/>
          <w:szCs w:val="24"/>
        </w:rPr>
        <w:t>з</w:t>
      </w:r>
      <w:r w:rsidRPr="008624D4">
        <w:rPr>
          <w:rFonts w:ascii="Arial" w:hAnsi="Arial" w:cs="Arial"/>
          <w:sz w:val="24"/>
          <w:szCs w:val="24"/>
        </w:rPr>
        <w:t>ного, так как белок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организме не сохраняется, а преобразуется в углеводы или жир.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Мужчины, занимающиеся спортом, убеждены в том, что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белок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наращивает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муск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лы. Это действительно так, но даже наиболее рьяный культурист может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день нара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тить всего лишь несколько граммов мускульной массы, а потому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избыток белка ему не нужен.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495B64" w:rsidRDefault="0009765D" w:rsidP="008A53AC">
      <w:pPr>
        <w:spacing w:after="0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495B64">
        <w:rPr>
          <w:rFonts w:ascii="Arial" w:hAnsi="Arial" w:cs="Arial"/>
          <w:b/>
          <w:sz w:val="24"/>
          <w:szCs w:val="24"/>
        </w:rPr>
        <w:t>ЖИРЫ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Молекулы жира состоят из молекулы глицерина, связанной с тремя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молекулами одной из трех жирных кислот. Медицинское название жиров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триглицериды. Напр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мер, жир, в большом количестве содержащийся в говяжьем сале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 состоящий из гл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церина и стеариновой кислоты, называется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тристеаринглицеридом. С помощью те</w:t>
      </w:r>
      <w:r w:rsidRPr="008624D4">
        <w:rPr>
          <w:rFonts w:ascii="Arial" w:hAnsi="Arial" w:cs="Arial"/>
          <w:sz w:val="24"/>
          <w:szCs w:val="24"/>
        </w:rPr>
        <w:t>с</w:t>
      </w:r>
      <w:r w:rsidRPr="008624D4">
        <w:rPr>
          <w:rFonts w:ascii="Arial" w:hAnsi="Arial" w:cs="Arial"/>
          <w:sz w:val="24"/>
          <w:szCs w:val="24"/>
        </w:rPr>
        <w:t>тов на триглицериды определяется содержание жира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 крови. Наиболее богатыми исто</w:t>
      </w:r>
      <w:r w:rsidRPr="008624D4">
        <w:rPr>
          <w:rFonts w:ascii="Arial" w:hAnsi="Arial" w:cs="Arial"/>
          <w:sz w:val="24"/>
          <w:szCs w:val="24"/>
        </w:rPr>
        <w:t>ч</w:t>
      </w:r>
      <w:r w:rsidRPr="008624D4">
        <w:rPr>
          <w:rFonts w:ascii="Arial" w:hAnsi="Arial" w:cs="Arial"/>
          <w:sz w:val="24"/>
          <w:szCs w:val="24"/>
        </w:rPr>
        <w:t>никами жиров (кроме мяса, яиц и молочных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продуктов) являются орехи и раст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тельное масло.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За исключением небольшого количества сохраняющихся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углеводов,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 п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реводит излишние калории, полученные с едой, в жир, концентрирующий энергию. Сжигание одного грамма жира дает 9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калорий,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одного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грамма углеводов или бе</w:t>
      </w:r>
      <w:r w:rsidRPr="008624D4">
        <w:rPr>
          <w:rFonts w:ascii="Arial" w:hAnsi="Arial" w:cs="Arial"/>
          <w:sz w:val="24"/>
          <w:szCs w:val="24"/>
        </w:rPr>
        <w:t>л</w:t>
      </w:r>
      <w:r w:rsidRPr="008624D4">
        <w:rPr>
          <w:rFonts w:ascii="Arial" w:hAnsi="Arial" w:cs="Arial"/>
          <w:sz w:val="24"/>
          <w:szCs w:val="24"/>
        </w:rPr>
        <w:t>ков получается только 4 калории. Даже самому худому человеку необходимо некот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рое количество жира, поскольку мы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сохраняем очень мало углеводов: в среднем в о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ганизме человека содержится 150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тысяч калорий в жире и лишь 2 тысячи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в углев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дах. Запас энергии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углеводах можно израсходовать быстрее, чем за один беспоко</w:t>
      </w:r>
      <w:r w:rsidRPr="008624D4">
        <w:rPr>
          <w:rFonts w:ascii="Arial" w:hAnsi="Arial" w:cs="Arial"/>
          <w:sz w:val="24"/>
          <w:szCs w:val="24"/>
        </w:rPr>
        <w:t>й</w:t>
      </w:r>
      <w:r w:rsidRPr="008624D4">
        <w:rPr>
          <w:rFonts w:ascii="Arial" w:hAnsi="Arial" w:cs="Arial"/>
          <w:sz w:val="24"/>
          <w:szCs w:val="24"/>
        </w:rPr>
        <w:t>ный день.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Помимо хранения энергии, жир покрывает стенки сосудов, нервы и другие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ны, защищая их от физических повреждений и потери тепла. Жир распределен по всему телу (особенно это касается мембран, покрывающих клетки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клеточные ядра), что обеспечивает химическую защиту при взаимодействии 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важнейшими субстанци</w:t>
      </w:r>
      <w:r w:rsidRPr="008624D4">
        <w:rPr>
          <w:rFonts w:ascii="Arial" w:hAnsi="Arial" w:cs="Arial"/>
          <w:sz w:val="24"/>
          <w:szCs w:val="24"/>
        </w:rPr>
        <w:t>я</w:t>
      </w:r>
      <w:r w:rsidRPr="008624D4">
        <w:rPr>
          <w:rFonts w:ascii="Arial" w:hAnsi="Arial" w:cs="Arial"/>
          <w:sz w:val="24"/>
          <w:szCs w:val="24"/>
        </w:rPr>
        <w:t>ми организма, например простагландинами.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Диетические рекомендации в данном случае сложны,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поскольку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строит молекулы глицерина и жирных кислот из более простых молекул. Исключение соста</w:t>
      </w:r>
      <w:r w:rsidRPr="008624D4">
        <w:rPr>
          <w:rFonts w:ascii="Arial" w:hAnsi="Arial" w:cs="Arial"/>
          <w:sz w:val="24"/>
          <w:szCs w:val="24"/>
        </w:rPr>
        <w:t>в</w:t>
      </w:r>
      <w:r w:rsidRPr="008624D4">
        <w:rPr>
          <w:rFonts w:ascii="Arial" w:hAnsi="Arial" w:cs="Arial"/>
          <w:sz w:val="24"/>
          <w:szCs w:val="24"/>
        </w:rPr>
        <w:t>ляют две жирные кислоты, линолевая и арахидоновая, 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содержатся во многих пищевых продуктах, поэтому специальные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усилия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получения их необход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мой дневной дозы не нужны. Нет и определенных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требований по ограничению ж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ра, но приготовить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вкусные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диетические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блюда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хотя бы без 10% калорий за счет жиров д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вольно трудно.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</w:p>
    <w:p w:rsidR="0009765D" w:rsidRPr="00495B64" w:rsidRDefault="0009765D" w:rsidP="008A53AC">
      <w:pPr>
        <w:spacing w:after="0"/>
        <w:ind w:firstLine="454"/>
        <w:jc w:val="both"/>
        <w:rPr>
          <w:rFonts w:ascii="Arial" w:hAnsi="Arial" w:cs="Arial"/>
          <w:b/>
          <w:sz w:val="24"/>
          <w:szCs w:val="24"/>
        </w:rPr>
      </w:pPr>
      <w:r w:rsidRPr="00495B64">
        <w:rPr>
          <w:rFonts w:ascii="Arial" w:hAnsi="Arial" w:cs="Arial"/>
          <w:b/>
          <w:sz w:val="24"/>
          <w:szCs w:val="24"/>
        </w:rPr>
        <w:t>УГЛЕВОДЫ И ВОЛОКНА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Наиболее знакомыми вам углеводами являются сахара: небольшие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молекулы, производимые растениями при комбинировании двуокиси углерода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(углекислого г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за) и воды во время фотосинтеза. Самым важным из Сахаров является глюкоза. Живо</w:t>
      </w:r>
      <w:r w:rsidRPr="008624D4">
        <w:rPr>
          <w:rFonts w:ascii="Arial" w:hAnsi="Arial" w:cs="Arial"/>
          <w:sz w:val="24"/>
          <w:szCs w:val="24"/>
        </w:rPr>
        <w:t>т</w:t>
      </w:r>
      <w:r w:rsidRPr="008624D4">
        <w:rPr>
          <w:rFonts w:ascii="Arial" w:hAnsi="Arial" w:cs="Arial"/>
          <w:sz w:val="24"/>
          <w:szCs w:val="24"/>
        </w:rPr>
        <w:t>ные растения получают энергию за счет сжигания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углеводов, вновь превращая их в дв</w:t>
      </w:r>
      <w:r w:rsidRPr="008624D4">
        <w:rPr>
          <w:rFonts w:ascii="Arial" w:hAnsi="Arial" w:cs="Arial"/>
          <w:sz w:val="24"/>
          <w:szCs w:val="24"/>
        </w:rPr>
        <w:t>у</w:t>
      </w:r>
      <w:r w:rsidRPr="008624D4">
        <w:rPr>
          <w:rFonts w:ascii="Arial" w:hAnsi="Arial" w:cs="Arial"/>
          <w:sz w:val="24"/>
          <w:szCs w:val="24"/>
        </w:rPr>
        <w:t>окись углерода и воду. Наши клетки сжигают только глюкозу и, хотя мы потребляем н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равне с другими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углеводами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другие сахара (фруктозу, мальтозу и сахарозу), орг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низм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переработки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превращает их в глюкозу.</w:t>
      </w:r>
    </w:p>
    <w:p w:rsidR="0009765D" w:rsidRPr="008624D4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Ткани растений формируются путем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сцепления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Сахаров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построения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</w:t>
      </w:r>
      <w:r w:rsidRPr="008624D4">
        <w:rPr>
          <w:rFonts w:ascii="Arial" w:hAnsi="Arial" w:cs="Arial"/>
          <w:sz w:val="24"/>
          <w:szCs w:val="24"/>
        </w:rPr>
        <w:t>ь</w:t>
      </w:r>
      <w:r w:rsidRPr="008624D4">
        <w:rPr>
          <w:rFonts w:ascii="Arial" w:hAnsi="Arial" w:cs="Arial"/>
          <w:sz w:val="24"/>
          <w:szCs w:val="24"/>
        </w:rPr>
        <w:t>ших молекул, называемых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сложными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углеводами,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или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полисахаридами.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Древ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 xml:space="preserve">сина состоит из целлюлозы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нерастворимого полисахарида.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Некоторые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из полисахаридов, напр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>мер крахмалы, приятны на вкус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используются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пищу. Другие (целлюлоза, к</w:t>
      </w:r>
      <w:r w:rsidRPr="008624D4">
        <w:rPr>
          <w:rFonts w:ascii="Arial" w:hAnsi="Arial" w:cs="Arial"/>
          <w:sz w:val="24"/>
          <w:szCs w:val="24"/>
        </w:rPr>
        <w:t>а</w:t>
      </w:r>
      <w:r w:rsidRPr="008624D4">
        <w:rPr>
          <w:rFonts w:ascii="Arial" w:hAnsi="Arial" w:cs="Arial"/>
          <w:sz w:val="24"/>
          <w:szCs w:val="24"/>
        </w:rPr>
        <w:t>медь, лигнин)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совершенно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перевариваются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высшими животными. Грубая (волокносоде</w:t>
      </w:r>
      <w:r w:rsidRPr="008624D4">
        <w:rPr>
          <w:rFonts w:ascii="Arial" w:hAnsi="Arial" w:cs="Arial"/>
          <w:sz w:val="24"/>
          <w:szCs w:val="24"/>
        </w:rPr>
        <w:t>р</w:t>
      </w:r>
      <w:r w:rsidRPr="008624D4">
        <w:rPr>
          <w:rFonts w:ascii="Arial" w:hAnsi="Arial" w:cs="Arial"/>
          <w:sz w:val="24"/>
          <w:szCs w:val="24"/>
        </w:rPr>
        <w:t>жащая) пища не обеспечивает организм питательными веществами, но играет ва</w:t>
      </w:r>
      <w:r w:rsidRPr="008624D4">
        <w:rPr>
          <w:rFonts w:ascii="Arial" w:hAnsi="Arial" w:cs="Arial"/>
          <w:sz w:val="24"/>
          <w:szCs w:val="24"/>
        </w:rPr>
        <w:t>ж</w:t>
      </w:r>
      <w:r w:rsidRPr="008624D4">
        <w:rPr>
          <w:rFonts w:ascii="Arial" w:hAnsi="Arial" w:cs="Arial"/>
          <w:sz w:val="24"/>
          <w:szCs w:val="24"/>
        </w:rPr>
        <w:t>нейшую роль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нашей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диете.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Люди, потребляющие мало грубой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пищи,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по</w:t>
      </w:r>
      <w:r w:rsidRPr="008624D4">
        <w:rPr>
          <w:rFonts w:ascii="Arial" w:hAnsi="Arial" w:cs="Arial"/>
          <w:sz w:val="24"/>
          <w:szCs w:val="24"/>
        </w:rPr>
        <w:t>д</w:t>
      </w:r>
      <w:r w:rsidRPr="008624D4">
        <w:rPr>
          <w:rFonts w:ascii="Arial" w:hAnsi="Arial" w:cs="Arial"/>
          <w:sz w:val="24"/>
          <w:szCs w:val="24"/>
        </w:rPr>
        <w:t>вержены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хроническим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запорам.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Большие объемы такой пищи формируют массы,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</w:t>
      </w:r>
      <w:r w:rsidRPr="008624D4">
        <w:rPr>
          <w:rFonts w:ascii="Arial" w:hAnsi="Arial" w:cs="Arial"/>
          <w:sz w:val="24"/>
          <w:szCs w:val="24"/>
        </w:rPr>
        <w:t>е</w:t>
      </w:r>
      <w:r w:rsidRPr="008624D4">
        <w:rPr>
          <w:rFonts w:ascii="Arial" w:hAnsi="Arial" w:cs="Arial"/>
          <w:sz w:val="24"/>
          <w:szCs w:val="24"/>
        </w:rPr>
        <w:t>обходимые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для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правильной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работы кишечника, и выполняют защитные функции, о которых гов</w:t>
      </w:r>
      <w:r w:rsidRPr="008624D4">
        <w:rPr>
          <w:rFonts w:ascii="Arial" w:hAnsi="Arial" w:cs="Arial"/>
          <w:sz w:val="24"/>
          <w:szCs w:val="24"/>
        </w:rPr>
        <w:t>о</w:t>
      </w:r>
      <w:r w:rsidRPr="008624D4">
        <w:rPr>
          <w:rFonts w:ascii="Arial" w:hAnsi="Arial" w:cs="Arial"/>
          <w:sz w:val="24"/>
          <w:szCs w:val="24"/>
        </w:rPr>
        <w:t>рилось выше.</w:t>
      </w:r>
    </w:p>
    <w:p w:rsidR="0009765D" w:rsidRPr="009A04C6" w:rsidRDefault="0009765D" w:rsidP="008A53AC">
      <w:pPr>
        <w:spacing w:after="0"/>
        <w:ind w:firstLine="454"/>
        <w:jc w:val="both"/>
        <w:rPr>
          <w:rFonts w:ascii="Arial" w:hAnsi="Arial" w:cs="Arial"/>
          <w:sz w:val="24"/>
          <w:szCs w:val="24"/>
        </w:rPr>
      </w:pPr>
      <w:r w:rsidRPr="008624D4">
        <w:rPr>
          <w:rFonts w:ascii="Arial" w:hAnsi="Arial" w:cs="Arial"/>
          <w:sz w:val="24"/>
          <w:szCs w:val="24"/>
        </w:rPr>
        <w:t>Мы сжигаем получаемую с пищей глюкозу так быстро, что через несколько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часов после еды от нее ничего не остается. Люди и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животные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преобразуют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некоторое кол</w:t>
      </w:r>
      <w:r w:rsidRPr="008624D4">
        <w:rPr>
          <w:rFonts w:ascii="Arial" w:hAnsi="Arial" w:cs="Arial"/>
          <w:sz w:val="24"/>
          <w:szCs w:val="24"/>
        </w:rPr>
        <w:t>и</w:t>
      </w:r>
      <w:r w:rsidRPr="008624D4">
        <w:rPr>
          <w:rFonts w:ascii="Arial" w:hAnsi="Arial" w:cs="Arial"/>
          <w:sz w:val="24"/>
          <w:szCs w:val="24"/>
        </w:rPr>
        <w:t xml:space="preserve">чество Сахаров в сложный углевод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гликоген, сохраняя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его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 xml:space="preserve">в печени и мышцах. Он нужен для того, чтобы избежать зависимости от других источников глюкозы </w:t>
      </w:r>
      <w:r>
        <w:rPr>
          <w:rFonts w:ascii="Arial" w:hAnsi="Arial" w:cs="Arial"/>
          <w:sz w:val="24"/>
          <w:szCs w:val="24"/>
        </w:rPr>
        <w:t>–</w:t>
      </w:r>
      <w:r w:rsidRPr="008624D4">
        <w:rPr>
          <w:rFonts w:ascii="Arial" w:hAnsi="Arial" w:cs="Arial"/>
          <w:sz w:val="24"/>
          <w:szCs w:val="24"/>
        </w:rPr>
        <w:t xml:space="preserve"> жира и белка. В отсутствие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гликогена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организм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вырабатывает глюкозу и из этих субстанций. 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результате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наступает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так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называемый голодный кетоз, когда продукты распада тканей чрезмерно окисляют кровь, замедляя обычную метаболическую активность и выз</w:t>
      </w:r>
      <w:r w:rsidRPr="008624D4">
        <w:rPr>
          <w:rFonts w:ascii="Arial" w:hAnsi="Arial" w:cs="Arial"/>
          <w:sz w:val="24"/>
          <w:szCs w:val="24"/>
        </w:rPr>
        <w:t>ы</w:t>
      </w:r>
      <w:r w:rsidRPr="008624D4">
        <w:rPr>
          <w:rFonts w:ascii="Arial" w:hAnsi="Arial" w:cs="Arial"/>
          <w:sz w:val="24"/>
          <w:szCs w:val="24"/>
        </w:rPr>
        <w:t>вая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тошноту. Обеспечив потребление минимума углеводов (по меньшей мере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15%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всех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дневных калорий), вы получаете возможность сжигать жир, избежав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кетоза.</w:t>
      </w:r>
      <w:r>
        <w:rPr>
          <w:rFonts w:ascii="Arial" w:hAnsi="Arial" w:cs="Arial"/>
          <w:sz w:val="24"/>
          <w:szCs w:val="24"/>
        </w:rPr>
        <w:t xml:space="preserve"> </w:t>
      </w:r>
      <w:r w:rsidRPr="008624D4">
        <w:rPr>
          <w:rFonts w:ascii="Arial" w:hAnsi="Arial" w:cs="Arial"/>
          <w:sz w:val="24"/>
          <w:szCs w:val="24"/>
        </w:rPr>
        <w:t>Лучшая диета предусматривает по крайней мере 50% углеводов.</w:t>
      </w:r>
    </w:p>
    <w:sectPr w:rsidR="0009765D" w:rsidRPr="009A04C6" w:rsidSect="004E7757">
      <w:pgSz w:w="11906" w:h="16838"/>
      <w:pgMar w:top="567" w:right="70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65D" w:rsidRDefault="0009765D">
      <w:r>
        <w:separator/>
      </w:r>
    </w:p>
  </w:endnote>
  <w:endnote w:type="continuationSeparator" w:id="0">
    <w:p w:rsidR="0009765D" w:rsidRDefault="00097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65D" w:rsidRDefault="0009765D">
      <w:r>
        <w:separator/>
      </w:r>
    </w:p>
  </w:footnote>
  <w:footnote w:type="continuationSeparator" w:id="0">
    <w:p w:rsidR="0009765D" w:rsidRDefault="0009765D">
      <w:r>
        <w:continuationSeparator/>
      </w:r>
    </w:p>
  </w:footnote>
  <w:footnote w:id="1">
    <w:p w:rsidR="0009765D" w:rsidRDefault="000976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71E15">
        <w:rPr>
          <w:rFonts w:ascii="Arial" w:hAnsi="Arial" w:cs="Arial"/>
          <w:i/>
        </w:rPr>
        <w:t>ME – международные единицы.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6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7757"/>
    <w:rsid w:val="0009765D"/>
    <w:rsid w:val="00113B36"/>
    <w:rsid w:val="00182E0C"/>
    <w:rsid w:val="002038C3"/>
    <w:rsid w:val="00356EA0"/>
    <w:rsid w:val="00385BA1"/>
    <w:rsid w:val="003F21DA"/>
    <w:rsid w:val="00474A8E"/>
    <w:rsid w:val="00495B64"/>
    <w:rsid w:val="004C3A93"/>
    <w:rsid w:val="004D1115"/>
    <w:rsid w:val="004E7757"/>
    <w:rsid w:val="005067A0"/>
    <w:rsid w:val="00624145"/>
    <w:rsid w:val="0063687C"/>
    <w:rsid w:val="00711DF3"/>
    <w:rsid w:val="007253E0"/>
    <w:rsid w:val="00774503"/>
    <w:rsid w:val="007B2C94"/>
    <w:rsid w:val="00824B23"/>
    <w:rsid w:val="008624D4"/>
    <w:rsid w:val="00871E15"/>
    <w:rsid w:val="008A53AC"/>
    <w:rsid w:val="00972FD7"/>
    <w:rsid w:val="009A04C6"/>
    <w:rsid w:val="00A0239E"/>
    <w:rsid w:val="00A12FC6"/>
    <w:rsid w:val="00A45535"/>
    <w:rsid w:val="00A86F82"/>
    <w:rsid w:val="00BA098D"/>
    <w:rsid w:val="00C623FD"/>
    <w:rsid w:val="00CB7D26"/>
    <w:rsid w:val="00D23B26"/>
    <w:rsid w:val="00D37A66"/>
    <w:rsid w:val="00D80131"/>
    <w:rsid w:val="00E529CB"/>
    <w:rsid w:val="00E749DB"/>
    <w:rsid w:val="00ED0518"/>
    <w:rsid w:val="00F522F4"/>
    <w:rsid w:val="00F9129F"/>
    <w:rsid w:val="00FA00D0"/>
    <w:rsid w:val="00FE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7A0"/>
    <w:pPr>
      <w:spacing w:after="200" w:line="276" w:lineRule="auto"/>
    </w:pPr>
    <w:rPr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356EA0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871E1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3871"/>
    <w:rPr>
      <w:sz w:val="20"/>
      <w:szCs w:val="20"/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rsid w:val="00871E15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19</Pages>
  <Words>8920</Words>
  <Characters>-32766</Characters>
  <Application>Microsoft Office Outlook</Application>
  <DocSecurity>0</DocSecurity>
  <Lines>0</Lines>
  <Paragraphs>0</Paragraphs>
  <ScaleCrop>false</ScaleCrop>
  <Company>64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витаминах и минералах</dc:title>
  <dc:subject/>
  <dc:creator>stas</dc:creator>
  <cp:keywords/>
  <dc:description/>
  <cp:lastModifiedBy>user</cp:lastModifiedBy>
  <cp:revision>4</cp:revision>
  <dcterms:created xsi:type="dcterms:W3CDTF">2017-04-18T19:20:00Z</dcterms:created>
  <dcterms:modified xsi:type="dcterms:W3CDTF">2017-04-18T21:23:00Z</dcterms:modified>
</cp:coreProperties>
</file>